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77321" w14:textId="77777777" w:rsidR="00664D7F" w:rsidRPr="007447FC" w:rsidRDefault="00CA6057" w:rsidP="007447FC">
      <w:pPr>
        <w:pStyle w:val="TitleofthePaper"/>
        <w:rPr>
          <w:sz w:val="28"/>
        </w:rPr>
      </w:pPr>
      <w:r>
        <w:t xml:space="preserve">Title </w:t>
      </w:r>
      <w:r w:rsidRPr="00494E5B">
        <w:t>of the Paper</w:t>
      </w:r>
    </w:p>
    <w:p w14:paraId="6CA88F27" w14:textId="77777777" w:rsidR="00494E5B" w:rsidRDefault="00664D7F" w:rsidP="00494E5B">
      <w:pPr>
        <w:pStyle w:val="Authorsdetails"/>
        <w:rPr>
          <w:rStyle w:val="AuthorsdetailsChar"/>
          <w:i/>
          <w:iCs/>
        </w:rPr>
      </w:pPr>
      <w:r w:rsidRPr="00494E5B">
        <w:rPr>
          <w:b/>
          <w:bCs w:val="0"/>
        </w:rPr>
        <w:t>Author</w:t>
      </w:r>
      <w:r w:rsidR="00E526D8" w:rsidRPr="00494E5B">
        <w:rPr>
          <w:b/>
          <w:bCs w:val="0"/>
        </w:rPr>
        <w:t xml:space="preserve"> 1 Name &amp; Surname</w:t>
      </w:r>
      <w:r w:rsidRPr="00494E5B">
        <w:t xml:space="preserve"> </w:t>
      </w:r>
      <w:r w:rsidR="00484BAD" w:rsidRPr="00484BAD">
        <w:t xml:space="preserve">– </w:t>
      </w:r>
      <w:r w:rsidR="00E526D8" w:rsidRPr="00494E5B">
        <w:rPr>
          <w:bCs w:val="0"/>
          <w:i/>
          <w:iCs/>
        </w:rPr>
        <w:t>Profession</w:t>
      </w:r>
      <w:r w:rsidR="006E7DD2">
        <w:rPr>
          <w:bCs w:val="0"/>
          <w:i/>
          <w:iCs/>
        </w:rPr>
        <w:t xml:space="preserve">, </w:t>
      </w:r>
      <w:r w:rsidR="00E526D8" w:rsidRPr="00E526D8">
        <w:rPr>
          <w:rStyle w:val="AuthorsdetailsChar"/>
          <w:bCs/>
          <w:i/>
          <w:iCs/>
        </w:rPr>
        <w:t>Company/Organization/Institution, Location (City, Country)</w:t>
      </w:r>
    </w:p>
    <w:p w14:paraId="1988C707" w14:textId="77777777" w:rsidR="00494E5B" w:rsidRPr="00494E5B" w:rsidRDefault="001829E6" w:rsidP="00494E5B">
      <w:pPr>
        <w:pStyle w:val="NewHyperlink"/>
        <w:rPr>
          <w:i/>
          <w:iCs/>
        </w:rPr>
      </w:pPr>
      <w:r w:rsidRPr="001829E6">
        <w:t>journal@geoengineer.org</w:t>
      </w:r>
      <w:r w:rsidRPr="00494E5B">
        <w:rPr>
          <w:i/>
          <w:iCs/>
        </w:rPr>
        <w:t xml:space="preserve"> </w:t>
      </w:r>
    </w:p>
    <w:p w14:paraId="2F4814C3" w14:textId="77777777" w:rsidR="00494E5B" w:rsidRDefault="00E526D8" w:rsidP="00494E5B">
      <w:pPr>
        <w:pStyle w:val="Authorsdetails"/>
      </w:pPr>
      <w:r w:rsidRPr="00494E5B">
        <w:rPr>
          <w:b/>
          <w:bCs w:val="0"/>
        </w:rPr>
        <w:t xml:space="preserve">Author </w:t>
      </w:r>
      <w:r w:rsidR="00494E5B" w:rsidRPr="00494E5B">
        <w:rPr>
          <w:b/>
          <w:bCs w:val="0"/>
        </w:rPr>
        <w:t>2</w:t>
      </w:r>
      <w:r w:rsidRPr="00494E5B">
        <w:rPr>
          <w:b/>
          <w:bCs w:val="0"/>
        </w:rPr>
        <w:t xml:space="preserve"> Name &amp; Surname </w:t>
      </w:r>
      <w:r w:rsidR="006E7DD2">
        <w:t>–</w:t>
      </w:r>
      <w:r w:rsidRPr="00494E5B">
        <w:t xml:space="preserve"> </w:t>
      </w:r>
      <w:r w:rsidRPr="00494E5B">
        <w:rPr>
          <w:i/>
          <w:iCs/>
        </w:rPr>
        <w:t>Profession</w:t>
      </w:r>
      <w:r w:rsidR="006E7DD2">
        <w:rPr>
          <w:i/>
          <w:iCs/>
        </w:rPr>
        <w:t xml:space="preserve">, </w:t>
      </w:r>
      <w:r w:rsidRPr="001829E6">
        <w:rPr>
          <w:i/>
          <w:iCs/>
        </w:rPr>
        <w:t>Company/Organization/Institution</w:t>
      </w:r>
      <w:r w:rsidRPr="00494E5B">
        <w:t xml:space="preserve">, </w:t>
      </w:r>
      <w:r w:rsidRPr="00484BAD">
        <w:rPr>
          <w:i/>
          <w:iCs/>
        </w:rPr>
        <w:t>Location</w:t>
      </w:r>
      <w:r w:rsidRPr="00494E5B">
        <w:t xml:space="preserve"> </w:t>
      </w:r>
      <w:r w:rsidRPr="009B5B2A">
        <w:rPr>
          <w:i/>
          <w:iCs/>
        </w:rPr>
        <w:t>(City, Country)</w:t>
      </w:r>
    </w:p>
    <w:p w14:paraId="7B513FAC" w14:textId="77777777" w:rsidR="00E526D8" w:rsidRPr="00494E5B" w:rsidRDefault="00494E5B" w:rsidP="00494E5B">
      <w:pPr>
        <w:pStyle w:val="NewHyperlink"/>
        <w:rPr>
          <w:rStyle w:val="Hyperlink"/>
        </w:rPr>
      </w:pPr>
      <w:hyperlink r:id="rId11" w:history="1">
        <w:r w:rsidRPr="00494E5B">
          <w:t>journal@geoengineer.org</w:t>
        </w:r>
      </w:hyperlink>
    </w:p>
    <w:p w14:paraId="7704AA95" w14:textId="77777777" w:rsidR="00494E5B" w:rsidRDefault="00E526D8" w:rsidP="00494E5B">
      <w:pPr>
        <w:pStyle w:val="Authorsdetails"/>
        <w:rPr>
          <w:i/>
          <w:iCs/>
        </w:rPr>
      </w:pPr>
      <w:r w:rsidRPr="00E526D8">
        <w:rPr>
          <w:b/>
        </w:rPr>
        <w:t xml:space="preserve">Author </w:t>
      </w:r>
      <w:r w:rsidR="00494E5B">
        <w:rPr>
          <w:b/>
        </w:rPr>
        <w:t>3</w:t>
      </w:r>
      <w:r w:rsidRPr="00E526D8">
        <w:rPr>
          <w:b/>
        </w:rPr>
        <w:t xml:space="preserve"> Name &amp; Surname</w:t>
      </w:r>
      <w:r w:rsidRPr="00E526D8">
        <w:t xml:space="preserve"> </w:t>
      </w:r>
      <w:r w:rsidR="006E7DD2">
        <w:t>–</w:t>
      </w:r>
      <w:r w:rsidRPr="00E526D8">
        <w:t xml:space="preserve"> </w:t>
      </w:r>
      <w:r w:rsidRPr="00E526D8">
        <w:rPr>
          <w:i/>
          <w:iCs/>
        </w:rPr>
        <w:t>Profession</w:t>
      </w:r>
      <w:r w:rsidR="006E7DD2">
        <w:rPr>
          <w:i/>
          <w:iCs/>
        </w:rPr>
        <w:t xml:space="preserve">, </w:t>
      </w:r>
      <w:r w:rsidRPr="00E526D8">
        <w:rPr>
          <w:i/>
          <w:iCs/>
        </w:rPr>
        <w:t>Company/Organization/Institution, Location (City, Country)</w:t>
      </w:r>
    </w:p>
    <w:p w14:paraId="09111523" w14:textId="77777777" w:rsidR="00756D46" w:rsidRDefault="00494E5B" w:rsidP="00494E5B">
      <w:pPr>
        <w:pStyle w:val="NewHyperlink"/>
      </w:pPr>
      <w:hyperlink r:id="rId12" w:history="1">
        <w:r w:rsidRPr="00494E5B">
          <w:t>journal@geoengineer.org</w:t>
        </w:r>
      </w:hyperlink>
    </w:p>
    <w:p w14:paraId="6F648EB1" w14:textId="77777777" w:rsidR="00494E5B" w:rsidRPr="00494E5B" w:rsidRDefault="007447FC" w:rsidP="00494E5B">
      <w:pPr>
        <w:pStyle w:val="NewHyperlink"/>
      </w:pPr>
      <w:r>
        <w:rPr>
          <w:noProof/>
        </w:rPr>
        <mc:AlternateContent>
          <mc:Choice Requires="wps">
            <w:drawing>
              <wp:anchor distT="0" distB="0" distL="114300" distR="114300" simplePos="0" relativeHeight="251664896" behindDoc="0" locked="0" layoutInCell="1" allowOverlap="1" wp14:anchorId="773E608D" wp14:editId="2F0B040D">
                <wp:simplePos x="0" y="0"/>
                <wp:positionH relativeFrom="column">
                  <wp:posOffset>-31750</wp:posOffset>
                </wp:positionH>
                <wp:positionV relativeFrom="paragraph">
                  <wp:posOffset>76835</wp:posOffset>
                </wp:positionV>
                <wp:extent cx="6343650" cy="0"/>
                <wp:effectExtent l="13970" t="17780" r="14605" b="10795"/>
                <wp:wrapNone/>
                <wp:docPr id="212427466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19050"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3321FC" id="_x0000_t32" coordsize="21600,21600" o:spt="32" o:oned="t" path="m,l21600,21600e" filled="f">
                <v:path arrowok="t" fillok="f" o:connecttype="none"/>
                <o:lock v:ext="edit" shapetype="t"/>
              </v:shapetype>
              <v:shape id="AutoShape 8" o:spid="_x0000_s1026" type="#_x0000_t32" style="position:absolute;margin-left:-2.5pt;margin-top:6.05pt;width:499.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" strokecolor="#0095da" strokeweight="1.5pt"/>
            </w:pict>
          </mc:Fallback>
        </mc:AlternateContent>
      </w:r>
    </w:p>
    <w:p w14:paraId="7FC3183B" w14:textId="77777777" w:rsidR="00756D46" w:rsidRPr="006E7DD2" w:rsidRDefault="002F3B81" w:rsidP="00484BAD">
      <w:pPr>
        <w:pStyle w:val="abstracttext"/>
        <w:jc w:val="both"/>
      </w:pPr>
      <w:r w:rsidRPr="00E115A8">
        <w:rPr>
          <w:rStyle w:val="NewBaseHeading1"/>
          <w:i w:val="0"/>
          <w:iCs w:val="0"/>
        </w:rPr>
        <w:t>ABSTRACT:</w:t>
      </w:r>
      <w:r w:rsidRPr="006E7DD2">
        <w:t xml:space="preserve"> </w:t>
      </w:r>
      <w:r w:rsidR="00D90D36" w:rsidRPr="00D90D36">
        <w:t>An abstract of 150-175 words is required for all papers and technical notes. The abstract should be a concise statement of the project under study, the data presented, the principal’s findings, and the conclusions. Do not include mathematics or references to other literature in an abstract (abstracts are also used separately for information retrieval).</w:t>
      </w:r>
      <w:r w:rsidR="00D90D36">
        <w:t xml:space="preserve"> </w:t>
      </w:r>
      <w:r w:rsidR="00756D46" w:rsidRPr="00013C69">
        <w:t xml:space="preserve">Please </w:t>
      </w:r>
      <w:r w:rsidRPr="00013C69">
        <w:t>write the abstract using italics.</w:t>
      </w:r>
    </w:p>
    <w:p w14:paraId="7A857A0E" w14:textId="77777777" w:rsidR="00756D46" w:rsidRPr="00A276A5" w:rsidDel="00A80AF0" w:rsidRDefault="00756D46" w:rsidP="00A276A5">
      <w:pPr>
        <w:pStyle w:val="Heading2"/>
        <w:spacing w:after="0"/>
        <w:rPr>
          <w:rStyle w:val="text"/>
          <w:b w:val="0"/>
          <w:bCs w:val="0"/>
        </w:rPr>
      </w:pPr>
    </w:p>
    <w:p w14:paraId="6DA85734" w14:textId="77777777" w:rsidR="00756D46" w:rsidRPr="009601DE" w:rsidRDefault="00756D46" w:rsidP="00013C69">
      <w:pPr>
        <w:pStyle w:val="abstracttext"/>
      </w:pPr>
      <w:r w:rsidRPr="00A05BBF">
        <w:rPr>
          <w:rStyle w:val="BaseHeadingLVL1Char"/>
          <w:i w:val="0"/>
          <w:iCs w:val="0"/>
        </w:rPr>
        <w:t>KEYWORDS:</w:t>
      </w:r>
      <w:r w:rsidRPr="002F3B81">
        <w:rPr>
          <w:rStyle w:val="Abstract"/>
          <w:bCs w:val="0"/>
          <w:i/>
          <w:iCs/>
        </w:rPr>
        <w:t xml:space="preserve"> </w:t>
      </w:r>
      <w:r w:rsidRPr="00013C69">
        <w:rPr>
          <w:rStyle w:val="Abstract"/>
          <w:bCs w:val="0"/>
        </w:rPr>
        <w:t>keyword 1, keyword 2, keyword 3, etc.</w:t>
      </w:r>
      <w:r w:rsidR="005B16BD">
        <w:t xml:space="preserve"> (</w:t>
      </w:r>
      <w:r w:rsidR="005B16BD" w:rsidRPr="005B16BD">
        <w:rPr>
          <w:color w:val="FF0000"/>
        </w:rPr>
        <w:t>please use up to nine keywords</w:t>
      </w:r>
      <w:r w:rsidR="005B16BD">
        <w:t>)</w:t>
      </w:r>
    </w:p>
    <w:p w14:paraId="6E266A49" w14:textId="77777777" w:rsidR="00756D46" w:rsidRPr="00A276A5" w:rsidRDefault="00756D46" w:rsidP="00A276A5">
      <w:pPr>
        <w:pStyle w:val="Heading2"/>
        <w:spacing w:after="0"/>
        <w:rPr>
          <w:rStyle w:val="text"/>
          <w:b w:val="0"/>
          <w:bCs w:val="0"/>
        </w:rPr>
      </w:pPr>
    </w:p>
    <w:p w14:paraId="52C87139" w14:textId="77777777" w:rsidR="002F3B81" w:rsidRPr="00013C69" w:rsidRDefault="00756D46" w:rsidP="006E7DD2">
      <w:pPr>
        <w:rPr>
          <w:rStyle w:val="NewBaseHeading1"/>
        </w:rPr>
      </w:pPr>
      <w:r w:rsidRPr="00013C69">
        <w:rPr>
          <w:rStyle w:val="NewBaseHeading1"/>
        </w:rPr>
        <w:t xml:space="preserve">SITE LOCATION: </w:t>
      </w:r>
      <w:hyperlink r:id="rId13" w:tgtFrame="_blank" w:history="1">
        <w:r w:rsidR="00714AB0">
          <w:rPr>
            <w:rStyle w:val="NewHyperlinkChar"/>
            <w:rFonts w:ascii="Times New Roman" w:hAnsi="Times New Roman" w:cs="Times New Roman"/>
            <w:sz w:val="20"/>
            <w:szCs w:val="20"/>
          </w:rPr>
          <w:t>Geographic Database</w:t>
        </w:r>
      </w:hyperlink>
    </w:p>
    <w:p w14:paraId="6EAC778A" w14:textId="77777777" w:rsidR="00756D46" w:rsidRDefault="00756D46" w:rsidP="00B7288F">
      <w:pPr>
        <w:rPr>
          <w:rStyle w:val="text"/>
          <w:sz w:val="20"/>
          <w:szCs w:val="20"/>
        </w:rPr>
      </w:pPr>
      <w:r w:rsidRPr="002F3B81">
        <w:rPr>
          <w:rStyle w:val="text"/>
          <w:bCs/>
        </w:rPr>
        <w:t>(</w:t>
      </w:r>
      <w:r>
        <w:rPr>
          <w:rStyle w:val="text"/>
          <w:sz w:val="20"/>
          <w:szCs w:val="20"/>
        </w:rPr>
        <w:t xml:space="preserve">requires Google Earth) </w:t>
      </w:r>
      <w:r w:rsidRPr="009574EB">
        <w:rPr>
          <w:rStyle w:val="text"/>
          <w:color w:val="FF0000"/>
          <w:sz w:val="20"/>
          <w:szCs w:val="20"/>
        </w:rPr>
        <w:t xml:space="preserve">No need to write anything here, but </w:t>
      </w:r>
      <w:r w:rsidRPr="00714AB0">
        <w:rPr>
          <w:rStyle w:val="text"/>
          <w:b/>
          <w:bCs/>
          <w:color w:val="FF0000"/>
          <w:sz w:val="20"/>
          <w:szCs w:val="20"/>
          <w:u w:val="single"/>
        </w:rPr>
        <w:t>the coordinates of the project will need to be provided</w:t>
      </w:r>
      <w:r w:rsidRPr="009574EB">
        <w:rPr>
          <w:rStyle w:val="text"/>
          <w:color w:val="FF0000"/>
          <w:sz w:val="20"/>
          <w:szCs w:val="20"/>
        </w:rPr>
        <w:t xml:space="preserve"> to add in the Google Earth Database.</w:t>
      </w:r>
      <w:r>
        <w:rPr>
          <w:rStyle w:val="text"/>
          <w:sz w:val="20"/>
          <w:szCs w:val="20"/>
        </w:rPr>
        <w:t xml:space="preserve"> </w:t>
      </w:r>
    </w:p>
    <w:p w14:paraId="6972CF2F" w14:textId="77777777" w:rsidR="006E7DD2" w:rsidRDefault="006E7DD2" w:rsidP="00B7288F">
      <w:pPr>
        <w:rPr>
          <w:rStyle w:val="text"/>
          <w:sz w:val="20"/>
          <w:szCs w:val="20"/>
        </w:rPr>
      </w:pPr>
    </w:p>
    <w:p w14:paraId="74832732" w14:textId="77777777" w:rsidR="006E7DD2" w:rsidRPr="00BD2A8F" w:rsidRDefault="006E7DD2" w:rsidP="00E115A8">
      <w:pPr>
        <w:rPr>
          <w:sz w:val="19"/>
          <w:szCs w:val="19"/>
        </w:rPr>
      </w:pPr>
      <w:r w:rsidRPr="00A05BBF">
        <w:rPr>
          <w:rStyle w:val="SubheadingLVL1Char"/>
          <w:sz w:val="19"/>
          <w:szCs w:val="19"/>
        </w:rPr>
        <w:t>Submitted:</w:t>
      </w:r>
      <w:r w:rsidRPr="00A05BBF">
        <w:rP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r w:rsidRPr="00A05BBF">
        <w:rPr>
          <w:rStyle w:val="MainparagraphstyleChar"/>
          <w:sz w:val="19"/>
          <w:szCs w:val="19"/>
        </w:rPr>
        <w:t xml:space="preserve">; </w:t>
      </w:r>
      <w:r w:rsidRPr="00714AB0">
        <w:rPr>
          <w:rStyle w:val="SubheadingLVL1Char"/>
          <w:sz w:val="19"/>
          <w:szCs w:val="19"/>
        </w:rPr>
        <w:t>Published:</w:t>
      </w:r>
      <w:r w:rsidRPr="00A05BBF">
        <w:rPr>
          <w:rStyle w:val="MainparagraphstyleCha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p>
    <w:p w14:paraId="6683A34C" w14:textId="77777777" w:rsidR="00A05BBF" w:rsidRPr="00A05BBF" w:rsidRDefault="006E7DD2" w:rsidP="00B96C0E">
      <w:pPr>
        <w:pStyle w:val="Mainparagraphstyle"/>
        <w:spacing w:after="0"/>
      </w:pPr>
      <w:r w:rsidRPr="00A05BBF">
        <w:rPr>
          <w:rStyle w:val="SubheadingLVL1Char"/>
          <w:sz w:val="19"/>
          <w:szCs w:val="19"/>
        </w:rPr>
        <w:t>Reference:</w:t>
      </w:r>
      <w:r w:rsidRPr="00A05BBF">
        <w:t xml:space="preserve"> </w:t>
      </w:r>
      <w:r w:rsidR="00D90D36" w:rsidRPr="00D90D36">
        <w:t xml:space="preserve">Author, A. A., &amp; Author, B. B. </w:t>
      </w:r>
      <w:r w:rsidR="00BD2A8F" w:rsidRPr="00BD2A8F">
        <w:t xml:space="preserve">(year of publication). </w:t>
      </w:r>
      <w:r w:rsidR="00BD2A8F" w:rsidRPr="00B42636">
        <w:t>Title of the paper.</w:t>
      </w:r>
      <w:r w:rsidR="00BD2A8F" w:rsidRPr="00BD2A8F">
        <w:t xml:space="preserve"> </w:t>
      </w:r>
      <w:r w:rsidR="00BD2A8F" w:rsidRPr="00B42636">
        <w:rPr>
          <w:i/>
          <w:iCs/>
        </w:rPr>
        <w:t>International Journal of Geoengineering Case Histories</w:t>
      </w:r>
      <w:r w:rsidR="00BD2A8F" w:rsidRPr="00D90D36">
        <w:rPr>
          <w:i/>
          <w:iCs/>
        </w:rPr>
        <w:t xml:space="preserve">, </w:t>
      </w:r>
      <w:r w:rsidR="00B42636" w:rsidRPr="00D90D36">
        <w:rPr>
          <w:i/>
          <w:iCs/>
        </w:rPr>
        <w:t>V</w:t>
      </w:r>
      <w:r w:rsidR="00B42636">
        <w:t xml:space="preserve">(I), </w:t>
      </w:r>
      <w:r w:rsidR="00D90D36" w:rsidRPr="00D90D36">
        <w:t>page–page</w:t>
      </w:r>
      <w:r w:rsidR="00BD2A8F" w:rsidRPr="00BD2A8F">
        <w:t xml:space="preserve">. </w:t>
      </w:r>
      <w:r w:rsidR="00D90D36" w:rsidRPr="00D90D36">
        <w:t>https://doi.org/xxxxx</w:t>
      </w:r>
      <w:r w:rsidR="00D90D36">
        <w:t>:</w:t>
      </w:r>
      <w:r w:rsidR="00BD2A8F" w:rsidRPr="00BD2A8F">
        <w:t xml:space="preserve"> </w:t>
      </w:r>
      <w:r w:rsidR="00BD2A8F" w:rsidRPr="00BD2A8F">
        <w:rPr>
          <w:color w:val="EE0000"/>
        </w:rPr>
        <w:t>to be added by Journal formatting staff.</w:t>
      </w:r>
    </w:p>
    <w:p w14:paraId="631C7772" w14:textId="77777777" w:rsidR="00A05BBF" w:rsidRDefault="007447FC" w:rsidP="00713F13">
      <w:pPr>
        <w:pStyle w:val="Mainparagraphstyle"/>
        <w:rPr>
          <w:rStyle w:val="NewBaseHeading1"/>
        </w:rPr>
      </w:pPr>
      <w:r>
        <mc:AlternateContent>
          <mc:Choice Requires="wps">
            <w:drawing>
              <wp:anchor distT="0" distB="0" distL="114300" distR="114300" simplePos="0" relativeHeight="251665920" behindDoc="0" locked="0" layoutInCell="1" allowOverlap="1" wp14:anchorId="54A72E21" wp14:editId="2CA185CD">
                <wp:simplePos x="0" y="0"/>
                <wp:positionH relativeFrom="column">
                  <wp:posOffset>-40005</wp:posOffset>
                </wp:positionH>
                <wp:positionV relativeFrom="paragraph">
                  <wp:posOffset>141605</wp:posOffset>
                </wp:positionV>
                <wp:extent cx="6343650" cy="0"/>
                <wp:effectExtent l="5715" t="13335" r="13335" b="5715"/>
                <wp:wrapNone/>
                <wp:docPr id="88757130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9525"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321748" id="AutoShape 9" o:spid="_x0000_s1026" type="#_x0000_t32" style="position:absolute;margin-left:-3.15pt;margin-top:11.15pt;width:499.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" strokecolor="#0095da"/>
            </w:pict>
          </mc:Fallback>
        </mc:AlternateContent>
      </w:r>
    </w:p>
    <w:p w14:paraId="561F2C46" w14:textId="77777777" w:rsidR="008406F1" w:rsidRPr="00A05BBF" w:rsidRDefault="008406F1" w:rsidP="0049232C">
      <w:pPr>
        <w:pStyle w:val="BaseHeadingLVL1"/>
        <w:rPr>
          <w:rStyle w:val="NewBaseHeading1"/>
          <w:rFonts w:ascii="Times New Roman" w:hAnsi="Times New Roman" w:cs="Times New Roman"/>
          <w:b/>
          <w:color w:val="auto"/>
          <w:sz w:val="20"/>
          <w:szCs w:val="20"/>
        </w:rPr>
      </w:pPr>
      <w:r w:rsidRPr="008406F1">
        <w:rPr>
          <w:rStyle w:val="NewBaseHeading1"/>
          <w:b/>
        </w:rPr>
        <w:t>Introduction</w:t>
      </w:r>
    </w:p>
    <w:p w14:paraId="04F26DCC" w14:textId="77777777" w:rsidR="00756D46" w:rsidRPr="005E7670" w:rsidRDefault="00756D46" w:rsidP="00713F13">
      <w:pPr>
        <w:pStyle w:val="Mainparagraphstyle"/>
        <w:rPr>
          <w:rStyle w:val="text"/>
        </w:rPr>
      </w:pPr>
      <w:r w:rsidRPr="005E7670">
        <w:t>Paragraph 1</w:t>
      </w:r>
      <w:r w:rsidR="00A9100F" w:rsidRPr="005E7670">
        <w:rPr>
          <w:rStyle w:val="text"/>
        </w:rPr>
        <w:t xml:space="preserve"> </w:t>
      </w:r>
      <w:r w:rsidR="00A9100F" w:rsidRPr="005E7670">
        <w:rPr>
          <w:rStyle w:val="text"/>
          <w:color w:val="EE0000"/>
        </w:rPr>
        <w:t>(</w:t>
      </w:r>
      <w:r w:rsidR="00A9100F" w:rsidRPr="005E7670">
        <w:t xml:space="preserve">Bookmarks: Do not assign bookmarks to figures, tables or items within the document, ex. </w:t>
      </w:r>
      <w:hyperlink w:anchor="Figure1" w:history="1">
        <w:r w:rsidR="00A9100F" w:rsidRPr="005E7670">
          <w:rPr>
            <w:rStyle w:val="NewHyperlinkChar"/>
            <w:rFonts w:ascii="Times New Roman" w:hAnsi="Times New Roman" w:cs="Times New Roman"/>
          </w:rPr>
          <w:t>Figure 1</w:t>
        </w:r>
      </w:hyperlink>
      <w:r w:rsidR="00A9100F" w:rsidRPr="005E7670">
        <w:t>.</w:t>
      </w:r>
      <w:r w:rsidR="00A9100F" w:rsidRPr="005E7670">
        <w:rPr>
          <w:rStyle w:val="text"/>
          <w:color w:val="EE0000"/>
        </w:rPr>
        <w:t>)</w:t>
      </w:r>
    </w:p>
    <w:p w14:paraId="636AE1F4" w14:textId="77777777" w:rsidR="00756D46" w:rsidRPr="008406F1" w:rsidRDefault="00756D46" w:rsidP="00713F13">
      <w:pPr>
        <w:pStyle w:val="Mainparagraphstyle"/>
        <w:rPr>
          <w:rStyle w:val="text"/>
        </w:rPr>
      </w:pPr>
      <w:r w:rsidRPr="00366A30">
        <w:rPr>
          <w:rStyle w:val="text"/>
        </w:rPr>
        <w:t>Paragraph</w:t>
      </w:r>
      <w:r>
        <w:rPr>
          <w:rStyle w:val="text"/>
        </w:rPr>
        <w:t xml:space="preserve"> 2</w:t>
      </w:r>
      <w:r w:rsidRPr="00B041B8">
        <w:rPr>
          <w:rStyle w:val="text"/>
        </w:rPr>
        <w:t xml:space="preserve"> </w:t>
      </w:r>
    </w:p>
    <w:p w14:paraId="166B4C59" w14:textId="77777777" w:rsidR="00756D46" w:rsidRPr="008406F1" w:rsidRDefault="00756D46" w:rsidP="00713F13">
      <w:pPr>
        <w:pStyle w:val="Mainparagraphstyle"/>
        <w:rPr>
          <w:rStyle w:val="text"/>
        </w:rPr>
      </w:pPr>
      <w:r>
        <w:rPr>
          <w:rStyle w:val="text"/>
        </w:rPr>
        <w:t>Paragraph 3</w:t>
      </w:r>
    </w:p>
    <w:p w14:paraId="2D5CABBB" w14:textId="77777777" w:rsidR="008406F1" w:rsidRDefault="00756D46" w:rsidP="00713F13">
      <w:pPr>
        <w:pStyle w:val="Mainparagraphstyle"/>
        <w:rPr>
          <w:rStyle w:val="text"/>
        </w:rPr>
      </w:pPr>
      <w:r>
        <w:rPr>
          <w:rStyle w:val="text"/>
        </w:rPr>
        <w:t>Etc.</w:t>
      </w:r>
    </w:p>
    <w:p w14:paraId="5734DDA7" w14:textId="77777777" w:rsidR="008406F1" w:rsidRPr="008406F1" w:rsidRDefault="00756D46" w:rsidP="0049232C">
      <w:pPr>
        <w:pStyle w:val="BaseHeadingLVL1"/>
        <w:rPr>
          <w:rStyle w:val="NewBaseHeading1"/>
          <w:b/>
        </w:rPr>
      </w:pPr>
      <w:r w:rsidRPr="008406F1">
        <w:rPr>
          <w:rStyle w:val="NewBaseHeading1"/>
          <w:b/>
        </w:rPr>
        <w:t xml:space="preserve">HEADING </w:t>
      </w:r>
      <w:r w:rsidR="00004013">
        <w:rPr>
          <w:rStyle w:val="NewBaseHeading1"/>
          <w:b/>
        </w:rPr>
        <w:t>1</w:t>
      </w:r>
    </w:p>
    <w:p w14:paraId="22283CC4" w14:textId="77777777" w:rsidR="00756D46" w:rsidRPr="008406F1" w:rsidRDefault="00756D46" w:rsidP="00713F13">
      <w:pPr>
        <w:pStyle w:val="Mainparagraphstyle"/>
        <w:rPr>
          <w:rStyle w:val="text"/>
        </w:rPr>
      </w:pPr>
      <w:r>
        <w:t xml:space="preserve">Paragraph </w:t>
      </w:r>
      <w:r w:rsidR="00366A30">
        <w:t>1</w:t>
      </w:r>
    </w:p>
    <w:p w14:paraId="7CAFF0A9" w14:textId="77777777" w:rsidR="00366A30" w:rsidRPr="008406F1" w:rsidRDefault="00366A30" w:rsidP="00713F13">
      <w:pPr>
        <w:pStyle w:val="Mainparagraphstyle"/>
        <w:rPr>
          <w:rStyle w:val="text"/>
        </w:rPr>
      </w:pPr>
      <w:r>
        <w:t>Paragraph 2</w:t>
      </w:r>
    </w:p>
    <w:p w14:paraId="04B06BD9" w14:textId="77777777" w:rsidR="00366A30" w:rsidRDefault="00366A30" w:rsidP="00713F13">
      <w:pPr>
        <w:pStyle w:val="Mainparagraphstyle"/>
      </w:pPr>
      <w:r>
        <w:t>Paragraph 3</w:t>
      </w:r>
    </w:p>
    <w:p w14:paraId="7F261F66" w14:textId="77777777" w:rsidR="008406F1" w:rsidRDefault="00756D46" w:rsidP="00713F13">
      <w:pPr>
        <w:pStyle w:val="Mainparagraphstyle"/>
      </w:pPr>
      <w:r w:rsidRPr="008406F1">
        <w:t>Etc.</w:t>
      </w:r>
    </w:p>
    <w:p w14:paraId="748F7567" w14:textId="77777777" w:rsidR="008406F1" w:rsidRPr="00E115A8" w:rsidRDefault="00756D46" w:rsidP="00713F13">
      <w:pPr>
        <w:pStyle w:val="SubheadingLVL1"/>
        <w:rPr>
          <w:rStyle w:val="text"/>
          <w:rFonts w:cs="Open Sans"/>
        </w:rPr>
      </w:pPr>
      <w:r w:rsidRPr="00E115A8">
        <w:rPr>
          <w:rStyle w:val="text"/>
          <w:rFonts w:cs="Open Sans"/>
        </w:rPr>
        <w:lastRenderedPageBreak/>
        <w:t xml:space="preserve">Subheading </w:t>
      </w:r>
      <w:r w:rsidR="00004013">
        <w:rPr>
          <w:rStyle w:val="text"/>
          <w:rFonts w:cs="Open Sans"/>
        </w:rPr>
        <w:t>1</w:t>
      </w:r>
    </w:p>
    <w:p w14:paraId="3E97D93E" w14:textId="77777777" w:rsidR="00756D46" w:rsidRPr="008406F1" w:rsidRDefault="00756D46" w:rsidP="00713F13">
      <w:pPr>
        <w:pStyle w:val="Mainparagraphstyle"/>
        <w:rPr>
          <w:rStyle w:val="text"/>
          <w:b/>
        </w:rPr>
      </w:pPr>
      <w:r>
        <w:t>Paragraph 1</w:t>
      </w:r>
      <w:r w:rsidRPr="00BF7D2C">
        <w:t xml:space="preserve"> </w:t>
      </w:r>
    </w:p>
    <w:p w14:paraId="6275FDDB" w14:textId="77777777" w:rsidR="00756D46" w:rsidRPr="008406F1" w:rsidRDefault="00756D46" w:rsidP="00713F13">
      <w:pPr>
        <w:pStyle w:val="Mainparagraphstyle"/>
        <w:rPr>
          <w:rStyle w:val="text"/>
        </w:rPr>
      </w:pPr>
      <w:r>
        <w:t>Paragraph 2</w:t>
      </w:r>
    </w:p>
    <w:p w14:paraId="6398AEB2" w14:textId="77777777" w:rsidR="008406F1" w:rsidRDefault="00756D46" w:rsidP="00713F13">
      <w:pPr>
        <w:pStyle w:val="Mainparagraphstyle"/>
      </w:pPr>
      <w:r>
        <w:t>Etc.</w:t>
      </w:r>
    </w:p>
    <w:p w14:paraId="7372D155" w14:textId="77777777" w:rsidR="00756D46" w:rsidRPr="00E115A8" w:rsidRDefault="00756D46" w:rsidP="00713F13">
      <w:pPr>
        <w:pStyle w:val="Subheadinglvl2"/>
        <w:rPr>
          <w:rStyle w:val="text"/>
          <w:rFonts w:cs="Open Sans"/>
        </w:rPr>
      </w:pPr>
      <w:r w:rsidRPr="00E115A8">
        <w:rPr>
          <w:rStyle w:val="text"/>
          <w:rFonts w:cs="Open Sans"/>
        </w:rPr>
        <w:t xml:space="preserve">Subheading </w:t>
      </w:r>
      <w:r w:rsidR="00004013">
        <w:rPr>
          <w:rStyle w:val="text"/>
          <w:rFonts w:cs="Open Sans"/>
        </w:rPr>
        <w:t>1.1</w:t>
      </w:r>
    </w:p>
    <w:p w14:paraId="16D58E96" w14:textId="77777777" w:rsidR="00756D46" w:rsidRPr="00E115A8" w:rsidRDefault="00756D46" w:rsidP="00713F13">
      <w:pPr>
        <w:pStyle w:val="Mainparagraphstyle"/>
        <w:rPr>
          <w:rStyle w:val="text"/>
        </w:rPr>
      </w:pPr>
      <w:r w:rsidRPr="00E115A8">
        <w:t xml:space="preserve">Paragraph 1 </w:t>
      </w:r>
    </w:p>
    <w:p w14:paraId="19CBC8C4" w14:textId="77777777" w:rsidR="00756D46" w:rsidRPr="00E115A8" w:rsidRDefault="00756D46" w:rsidP="00713F13">
      <w:pPr>
        <w:pStyle w:val="Mainparagraphstyle"/>
        <w:rPr>
          <w:rStyle w:val="text"/>
        </w:rPr>
      </w:pPr>
      <w:r w:rsidRPr="00E115A8">
        <w:t xml:space="preserve">Paragraph 2 </w:t>
      </w:r>
    </w:p>
    <w:p w14:paraId="39E1CA7D" w14:textId="77777777" w:rsidR="00E115A8" w:rsidRPr="00E115A8" w:rsidRDefault="00756D46" w:rsidP="00713F13">
      <w:pPr>
        <w:pStyle w:val="Mainparagraphstyle"/>
      </w:pPr>
      <w:r w:rsidRPr="00E115A8">
        <w:t>Etc.</w:t>
      </w:r>
    </w:p>
    <w:p w14:paraId="2621FB99" w14:textId="77777777" w:rsidR="0049232C" w:rsidRPr="0049232C" w:rsidRDefault="0049232C" w:rsidP="0049232C">
      <w:pPr>
        <w:pStyle w:val="BaseHeadingLVL1"/>
        <w:rPr>
          <w:rStyle w:val="text"/>
          <w:rFonts w:cs="Open Sans"/>
        </w:rPr>
      </w:pPr>
      <w:r w:rsidRPr="0049232C">
        <w:rPr>
          <w:rStyle w:val="text"/>
          <w:rFonts w:cs="Open Sans"/>
        </w:rPr>
        <w:t>HEADING 2</w:t>
      </w:r>
    </w:p>
    <w:p w14:paraId="00BDDC6D" w14:textId="77777777" w:rsidR="0049232C" w:rsidRPr="0049232C" w:rsidRDefault="0049232C" w:rsidP="00713F13">
      <w:pPr>
        <w:pStyle w:val="SubheadingLVL1"/>
        <w:rPr>
          <w:rStyle w:val="text"/>
          <w:rFonts w:cs="Open Sans"/>
        </w:rPr>
      </w:pPr>
      <w:r w:rsidRPr="0049232C">
        <w:rPr>
          <w:rStyle w:val="text"/>
          <w:rFonts w:cs="Open Sans"/>
        </w:rPr>
        <w:t>Subheading No.1</w:t>
      </w:r>
    </w:p>
    <w:p w14:paraId="0EBDEBC9" w14:textId="77777777" w:rsidR="00756D46" w:rsidRPr="0049232C" w:rsidRDefault="00756D46" w:rsidP="00713F13">
      <w:pPr>
        <w:pStyle w:val="Subheadinglvl2"/>
        <w:rPr>
          <w:rStyle w:val="text"/>
          <w:rFonts w:cs="Open Sans"/>
        </w:rPr>
      </w:pPr>
      <w:r w:rsidRPr="0049232C">
        <w:rPr>
          <w:rStyle w:val="text"/>
          <w:rFonts w:cs="Open Sans"/>
        </w:rPr>
        <w:t xml:space="preserve">Subheading </w:t>
      </w:r>
      <w:r w:rsidR="00004013" w:rsidRPr="0049232C">
        <w:rPr>
          <w:rStyle w:val="text"/>
          <w:rFonts w:cs="Open Sans"/>
        </w:rPr>
        <w:t>1.2</w:t>
      </w:r>
    </w:p>
    <w:p w14:paraId="270B3B9D" w14:textId="77777777" w:rsidR="00756D46" w:rsidRPr="007447FC" w:rsidRDefault="00756D46" w:rsidP="00713F13">
      <w:pPr>
        <w:pStyle w:val="Mainparagraphstyle"/>
        <w:rPr>
          <w:rStyle w:val="text"/>
        </w:rPr>
      </w:pPr>
      <w:r>
        <w:t>Paragraph 1</w:t>
      </w:r>
      <w:r w:rsidRPr="008E7C3B">
        <w:t xml:space="preserve"> </w:t>
      </w:r>
    </w:p>
    <w:p w14:paraId="74FAC0D9" w14:textId="77777777" w:rsidR="00756D46" w:rsidRPr="008E7C3B" w:rsidRDefault="007447FC" w:rsidP="005B3164">
      <w:pPr>
        <w:jc w:val="center"/>
        <w:rPr>
          <w:i/>
          <w:iCs/>
          <w:noProof/>
          <w:sz w:val="20"/>
          <w:szCs w:val="20"/>
        </w:rPr>
      </w:pPr>
      <w:bookmarkStart w:id="0" w:name="Figure1"/>
      <w:r w:rsidRPr="00DC1654">
        <w:rPr>
          <w:noProof/>
          <w:sz w:val="20"/>
          <w:szCs w:val="20"/>
        </w:rPr>
        <w:drawing>
          <wp:inline distT="0" distB="0" distL="0" distR="0" wp14:anchorId="4B96CCD5" wp14:editId="78CFD752">
            <wp:extent cx="4187825" cy="823467"/>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187825" cy="823467"/>
                    </a:xfrm>
                    <a:prstGeom prst="rect">
                      <a:avLst/>
                    </a:prstGeom>
                    <a:noFill/>
                    <a:ln>
                      <a:noFill/>
                    </a:ln>
                  </pic:spPr>
                </pic:pic>
              </a:graphicData>
            </a:graphic>
          </wp:inline>
        </w:drawing>
      </w:r>
      <w:bookmarkEnd w:id="0"/>
    </w:p>
    <w:p w14:paraId="52C53FFA" w14:textId="77777777" w:rsidR="00756D46" w:rsidRPr="00713F13" w:rsidRDefault="00756D46" w:rsidP="00713F13">
      <w:pPr>
        <w:pStyle w:val="caption-figures"/>
      </w:pPr>
      <w:r w:rsidRPr="00713F13">
        <w:rPr>
          <w:b/>
          <w:bCs/>
        </w:rPr>
        <w:t>Figure 1.</w:t>
      </w:r>
      <w:r w:rsidRPr="00713F13">
        <w:t xml:space="preserve"> Description (International Journal of Geoengineering Case Histories</w:t>
      </w:r>
      <w:r w:rsidR="005E7670" w:rsidRPr="00713F13">
        <w:t xml:space="preserve"> logo</w:t>
      </w:r>
      <w:r w:rsidRPr="00713F13">
        <w:t>).</w:t>
      </w:r>
      <w:r w:rsidR="00004013" w:rsidRPr="00713F13">
        <w:br/>
      </w:r>
      <w:r w:rsidR="00782784" w:rsidRPr="00713F13">
        <w:t>* should be low case unless it is a name</w:t>
      </w:r>
    </w:p>
    <w:p w14:paraId="743434B5" w14:textId="77777777" w:rsidR="00756D46" w:rsidRPr="00E115A8" w:rsidRDefault="00756D46" w:rsidP="00713F13">
      <w:pPr>
        <w:pStyle w:val="Mainparagraphstyle"/>
        <w:rPr>
          <w:rStyle w:val="text"/>
        </w:rPr>
      </w:pPr>
      <w:r>
        <w:t>Paragraph 2</w:t>
      </w:r>
      <w:r w:rsidRPr="008E7C3B">
        <w:t xml:space="preserve"> </w:t>
      </w:r>
    </w:p>
    <w:p w14:paraId="11D6EA42" w14:textId="77777777" w:rsidR="00756D46" w:rsidRDefault="00756D46" w:rsidP="00713F13">
      <w:pPr>
        <w:pStyle w:val="Mainparagraphstyle"/>
      </w:pPr>
      <w:bookmarkStart w:id="1" w:name="_Paragraph_4"/>
      <w:bookmarkEnd w:id="1"/>
      <w:r w:rsidRPr="00E115A8">
        <w:t>Paragraph 3</w:t>
      </w:r>
    </w:p>
    <w:p w14:paraId="7CE5AC08" w14:textId="77777777" w:rsidR="00713F13" w:rsidRPr="00E115A8" w:rsidRDefault="00713F13" w:rsidP="00713F13">
      <w:pPr>
        <w:pStyle w:val="Mainparagraphstyle"/>
        <w:rPr>
          <w:rStyle w:val="text"/>
        </w:rPr>
      </w:pPr>
      <w:r w:rsidRPr="00E115A8">
        <w:t xml:space="preserve">Paragraph </w:t>
      </w:r>
      <w:r>
        <w:t>4</w:t>
      </w:r>
    </w:p>
    <w:p w14:paraId="1205A8BE" w14:textId="77777777" w:rsidR="00756D46" w:rsidRPr="002854A3" w:rsidRDefault="00756D46" w:rsidP="00402CCC">
      <w:pPr>
        <w:jc w:val="center"/>
        <w:rPr>
          <w:i/>
          <w:iCs/>
          <w:noProof/>
          <w:sz w:val="18"/>
          <w:szCs w:val="18"/>
        </w:rPr>
      </w:pPr>
      <w:r w:rsidRPr="002854A3">
        <w:rPr>
          <w:b/>
          <w:bCs/>
          <w:i/>
          <w:iCs/>
          <w:noProof/>
          <w:sz w:val="18"/>
          <w:szCs w:val="18"/>
        </w:rPr>
        <w:t>Table 1.</w:t>
      </w:r>
      <w:r w:rsidRPr="002854A3">
        <w:rPr>
          <w:i/>
          <w:iCs/>
          <w:noProof/>
          <w:sz w:val="18"/>
          <w:szCs w:val="18"/>
        </w:rPr>
        <w:t xml:space="preserve"> Description (International Journal of Geoengineering Case Histories).</w:t>
      </w:r>
    </w:p>
    <w:tbl>
      <w:tblPr>
        <w:tblW w:w="0" w:type="auto"/>
        <w:jc w:val="center"/>
        <w:tblLayout w:type="fixed"/>
        <w:tblLook w:val="01E0" w:firstRow="1" w:lastRow="1" w:firstColumn="1" w:lastColumn="1" w:noHBand="0" w:noVBand="0"/>
      </w:tblPr>
      <w:tblGrid>
        <w:gridCol w:w="1067"/>
        <w:gridCol w:w="2504"/>
        <w:gridCol w:w="1981"/>
        <w:gridCol w:w="1079"/>
        <w:gridCol w:w="1441"/>
        <w:gridCol w:w="1449"/>
      </w:tblGrid>
      <w:tr w:rsidR="00756D46" w:rsidRPr="00402CCC" w14:paraId="36A7F349" w14:textId="77777777" w:rsidTr="00366A30">
        <w:trPr>
          <w:trHeight w:val="347"/>
          <w:jc w:val="center"/>
        </w:trPr>
        <w:tc>
          <w:tcPr>
            <w:tcW w:w="1067" w:type="dxa"/>
            <w:tcBorders>
              <w:top w:val="single" w:sz="12" w:space="0" w:color="363737"/>
              <w:bottom w:val="single" w:sz="4" w:space="0" w:color="auto"/>
            </w:tcBorders>
            <w:vAlign w:val="center"/>
          </w:tcPr>
          <w:p w14:paraId="7E2741FC" w14:textId="77777777" w:rsidR="00756D46" w:rsidRPr="00004013" w:rsidRDefault="00756D46" w:rsidP="00004013">
            <w:pPr>
              <w:pStyle w:val="BodyText3"/>
              <w:jc w:val="center"/>
              <w:rPr>
                <w:rFonts w:ascii="Times New Roman" w:hAnsi="Times New Roman" w:cs="Times New Roman"/>
                <w:b/>
                <w:bCs/>
                <w:sz w:val="20"/>
                <w:szCs w:val="20"/>
                <w:lang w:eastAsia="cs-CZ"/>
              </w:rPr>
            </w:pPr>
            <w:bookmarkStart w:id="2" w:name="_Hlk113691264"/>
            <w:r w:rsidRPr="00004013">
              <w:rPr>
                <w:rFonts w:ascii="Times New Roman" w:hAnsi="Times New Roman" w:cs="Times New Roman"/>
                <w:b/>
                <w:bCs/>
                <w:sz w:val="20"/>
                <w:szCs w:val="20"/>
                <w:lang w:eastAsia="cs-CZ"/>
              </w:rPr>
              <w:t>Title 1</w:t>
            </w:r>
          </w:p>
        </w:tc>
        <w:tc>
          <w:tcPr>
            <w:tcW w:w="2504" w:type="dxa"/>
            <w:tcBorders>
              <w:top w:val="single" w:sz="12" w:space="0" w:color="363737"/>
              <w:bottom w:val="single" w:sz="4" w:space="0" w:color="auto"/>
            </w:tcBorders>
            <w:vAlign w:val="center"/>
          </w:tcPr>
          <w:p w14:paraId="431B4CE5"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2*</w:t>
            </w:r>
          </w:p>
        </w:tc>
        <w:tc>
          <w:tcPr>
            <w:tcW w:w="1981" w:type="dxa"/>
            <w:tcBorders>
              <w:top w:val="single" w:sz="12" w:space="0" w:color="363737"/>
              <w:bottom w:val="single" w:sz="4" w:space="0" w:color="auto"/>
            </w:tcBorders>
            <w:vAlign w:val="center"/>
          </w:tcPr>
          <w:p w14:paraId="0961B9D9"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3</w:t>
            </w:r>
          </w:p>
        </w:tc>
        <w:tc>
          <w:tcPr>
            <w:tcW w:w="1079" w:type="dxa"/>
            <w:tcBorders>
              <w:top w:val="single" w:sz="12" w:space="0" w:color="363737"/>
              <w:bottom w:val="single" w:sz="4" w:space="0" w:color="auto"/>
            </w:tcBorders>
            <w:vAlign w:val="center"/>
          </w:tcPr>
          <w:p w14:paraId="05236658"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4**</w:t>
            </w:r>
          </w:p>
        </w:tc>
        <w:tc>
          <w:tcPr>
            <w:tcW w:w="1441" w:type="dxa"/>
            <w:tcBorders>
              <w:top w:val="single" w:sz="12" w:space="0" w:color="363737"/>
              <w:bottom w:val="single" w:sz="4" w:space="0" w:color="auto"/>
            </w:tcBorders>
            <w:vAlign w:val="center"/>
          </w:tcPr>
          <w:p w14:paraId="3A19ED66"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5</w:t>
            </w:r>
          </w:p>
        </w:tc>
        <w:tc>
          <w:tcPr>
            <w:tcW w:w="1449" w:type="dxa"/>
            <w:tcBorders>
              <w:top w:val="single" w:sz="12" w:space="0" w:color="363737"/>
              <w:bottom w:val="single" w:sz="4" w:space="0" w:color="auto"/>
            </w:tcBorders>
            <w:vAlign w:val="center"/>
          </w:tcPr>
          <w:p w14:paraId="0FB53B13"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6***</w:t>
            </w:r>
          </w:p>
        </w:tc>
      </w:tr>
      <w:tr w:rsidR="00756D46" w:rsidRPr="00402CCC" w14:paraId="2974318F" w14:textId="77777777" w:rsidTr="00366A30">
        <w:trPr>
          <w:trHeight w:val="348"/>
          <w:jc w:val="center"/>
        </w:trPr>
        <w:tc>
          <w:tcPr>
            <w:tcW w:w="1067" w:type="dxa"/>
            <w:tcBorders>
              <w:top w:val="single" w:sz="4" w:space="0" w:color="auto"/>
            </w:tcBorders>
            <w:vAlign w:val="center"/>
          </w:tcPr>
          <w:p w14:paraId="642D17E0"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top w:val="single" w:sz="4" w:space="0" w:color="auto"/>
            </w:tcBorders>
            <w:vAlign w:val="center"/>
          </w:tcPr>
          <w:p w14:paraId="30F9DCD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top w:val="single" w:sz="4" w:space="0" w:color="auto"/>
            </w:tcBorders>
            <w:vAlign w:val="center"/>
          </w:tcPr>
          <w:p w14:paraId="7C9A169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top w:val="single" w:sz="4" w:space="0" w:color="auto"/>
            </w:tcBorders>
            <w:vAlign w:val="center"/>
          </w:tcPr>
          <w:p w14:paraId="3E61B40A"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top w:val="single" w:sz="4" w:space="0" w:color="auto"/>
            </w:tcBorders>
            <w:vAlign w:val="center"/>
          </w:tcPr>
          <w:p w14:paraId="4544AFFC"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top w:val="single" w:sz="4" w:space="0" w:color="auto"/>
            </w:tcBorders>
            <w:vAlign w:val="center"/>
          </w:tcPr>
          <w:p w14:paraId="772033E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4AB037B0" w14:textId="77777777" w:rsidTr="00004013">
        <w:trPr>
          <w:trHeight w:val="348"/>
          <w:jc w:val="center"/>
        </w:trPr>
        <w:tc>
          <w:tcPr>
            <w:tcW w:w="1067" w:type="dxa"/>
            <w:shd w:val="clear" w:color="auto" w:fill="F2F2F2" w:themeFill="background1" w:themeFillShade="F2"/>
            <w:vAlign w:val="center"/>
          </w:tcPr>
          <w:p w14:paraId="699E128A"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shd w:val="clear" w:color="auto" w:fill="F2F2F2" w:themeFill="background1" w:themeFillShade="F2"/>
            <w:vAlign w:val="center"/>
          </w:tcPr>
          <w:p w14:paraId="703A1EEF"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shd w:val="clear" w:color="auto" w:fill="F2F2F2" w:themeFill="background1" w:themeFillShade="F2"/>
            <w:vAlign w:val="center"/>
          </w:tcPr>
          <w:p w14:paraId="00C198C2"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shd w:val="clear" w:color="auto" w:fill="F2F2F2" w:themeFill="background1" w:themeFillShade="F2"/>
            <w:vAlign w:val="center"/>
          </w:tcPr>
          <w:p w14:paraId="1E0E0D8A"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shd w:val="clear" w:color="auto" w:fill="F2F2F2" w:themeFill="background1" w:themeFillShade="F2"/>
            <w:vAlign w:val="center"/>
          </w:tcPr>
          <w:p w14:paraId="1C2A306B"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shd w:val="clear" w:color="auto" w:fill="F2F2F2" w:themeFill="background1" w:themeFillShade="F2"/>
            <w:vAlign w:val="center"/>
          </w:tcPr>
          <w:p w14:paraId="19902A37"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46EE4C9D" w14:textId="77777777" w:rsidTr="00004013">
        <w:trPr>
          <w:trHeight w:val="348"/>
          <w:jc w:val="center"/>
        </w:trPr>
        <w:tc>
          <w:tcPr>
            <w:tcW w:w="1067" w:type="dxa"/>
            <w:tcBorders>
              <w:bottom w:val="single" w:sz="4" w:space="0" w:color="auto"/>
            </w:tcBorders>
            <w:vAlign w:val="center"/>
          </w:tcPr>
          <w:p w14:paraId="655549DE"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bottom w:val="single" w:sz="4" w:space="0" w:color="auto"/>
            </w:tcBorders>
            <w:vAlign w:val="center"/>
          </w:tcPr>
          <w:p w14:paraId="13FFB39A"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bottom w:val="single" w:sz="4" w:space="0" w:color="auto"/>
            </w:tcBorders>
            <w:vAlign w:val="center"/>
          </w:tcPr>
          <w:p w14:paraId="5399C847"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bottom w:val="single" w:sz="4" w:space="0" w:color="auto"/>
            </w:tcBorders>
            <w:vAlign w:val="center"/>
          </w:tcPr>
          <w:p w14:paraId="4DA52183"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bottom w:val="single" w:sz="4" w:space="0" w:color="auto"/>
            </w:tcBorders>
            <w:vAlign w:val="center"/>
          </w:tcPr>
          <w:p w14:paraId="530370A3"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bottom w:val="single" w:sz="4" w:space="0" w:color="auto"/>
            </w:tcBorders>
            <w:vAlign w:val="center"/>
          </w:tcPr>
          <w:p w14:paraId="4604F315"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bl>
    <w:p w14:paraId="3EFDF0A9" w14:textId="77777777" w:rsidR="00004013" w:rsidRDefault="00004013" w:rsidP="005C5D7D">
      <w:pPr>
        <w:jc w:val="both"/>
        <w:rPr>
          <w:noProof/>
          <w:sz w:val="16"/>
          <w:szCs w:val="16"/>
          <w:lang w:val="en-GB"/>
        </w:rPr>
      </w:pPr>
      <w:bookmarkStart w:id="3" w:name="_Toc121566582"/>
      <w:bookmarkEnd w:id="2"/>
    </w:p>
    <w:p w14:paraId="2F066421"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2 - Footnote 1</w:t>
      </w:r>
      <w:r w:rsidRPr="00893B64">
        <w:rPr>
          <w:noProof/>
          <w:sz w:val="16"/>
          <w:szCs w:val="16"/>
          <w:lang w:val="en-GB"/>
        </w:rPr>
        <w:t>.</w:t>
      </w:r>
    </w:p>
    <w:p w14:paraId="233C0C93"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4 - Footnote 2</w:t>
      </w:r>
      <w:r w:rsidRPr="00893B64">
        <w:rPr>
          <w:noProof/>
          <w:sz w:val="16"/>
          <w:szCs w:val="16"/>
          <w:lang w:val="en-GB"/>
        </w:rPr>
        <w:t>.</w:t>
      </w:r>
    </w:p>
    <w:p w14:paraId="51BB1AEC" w14:textId="77777777" w:rsidR="00756D46" w:rsidRPr="00004013" w:rsidRDefault="00756D46" w:rsidP="00366A30">
      <w:pPr>
        <w:spacing w:after="240"/>
        <w:jc w:val="both"/>
        <w:rPr>
          <w:rStyle w:val="text"/>
          <w:noProof/>
          <w:sz w:val="16"/>
          <w:szCs w:val="16"/>
          <w:lang w:val="en-GB" w:eastAsia="el-GR"/>
        </w:rPr>
      </w:pPr>
      <w:r w:rsidRPr="00893B64">
        <w:rPr>
          <w:noProof/>
          <w:sz w:val="16"/>
          <w:szCs w:val="16"/>
          <w:lang w:val="en-GB" w:eastAsia="el-GR"/>
        </w:rPr>
        <w:t xml:space="preserve">*** </w:t>
      </w:r>
      <w:r>
        <w:rPr>
          <w:noProof/>
          <w:sz w:val="16"/>
          <w:szCs w:val="16"/>
          <w:lang w:val="en-GB" w:eastAsia="el-GR"/>
        </w:rPr>
        <w:t>Title 6</w:t>
      </w:r>
      <w:r w:rsidRPr="00893B64">
        <w:rPr>
          <w:sz w:val="16"/>
          <w:szCs w:val="16"/>
          <w:vertAlign w:val="subscript"/>
        </w:rPr>
        <w:t xml:space="preserve"> </w:t>
      </w:r>
      <w:r>
        <w:rPr>
          <w:noProof/>
          <w:sz w:val="16"/>
          <w:szCs w:val="16"/>
          <w:lang w:val="en-GB" w:eastAsia="el-GR"/>
        </w:rPr>
        <w:t>–</w:t>
      </w:r>
      <w:r w:rsidRPr="00893B64">
        <w:rPr>
          <w:noProof/>
          <w:sz w:val="16"/>
          <w:szCs w:val="16"/>
          <w:lang w:val="en-GB" w:eastAsia="el-GR"/>
        </w:rPr>
        <w:t xml:space="preserve"> </w:t>
      </w:r>
      <w:r>
        <w:rPr>
          <w:noProof/>
          <w:sz w:val="16"/>
          <w:szCs w:val="16"/>
          <w:lang w:val="en-GB" w:eastAsia="el-GR"/>
        </w:rPr>
        <w:t>Footnore 3.</w:t>
      </w:r>
    </w:p>
    <w:p w14:paraId="1204C06E" w14:textId="77777777" w:rsidR="00756D46" w:rsidRPr="00004013" w:rsidRDefault="00756D46" w:rsidP="00713F13">
      <w:pPr>
        <w:pStyle w:val="Mainparagraphstyle"/>
        <w:rPr>
          <w:rStyle w:val="text"/>
        </w:rPr>
      </w:pPr>
      <w:r w:rsidRPr="005B3164">
        <w:lastRenderedPageBreak/>
        <w:t>Paragraph 2</w:t>
      </w:r>
    </w:p>
    <w:p w14:paraId="5B56F6A1" w14:textId="77777777" w:rsidR="00756D46" w:rsidRDefault="00756D46" w:rsidP="00713F13">
      <w:pPr>
        <w:pStyle w:val="Mainparagraphstyle"/>
        <w:numPr>
          <w:ilvl w:val="0"/>
          <w:numId w:val="11"/>
        </w:numPr>
        <w:rPr>
          <w:rStyle w:val="text"/>
        </w:rPr>
      </w:pPr>
      <w:r>
        <w:rPr>
          <w:rStyle w:val="text"/>
          <w:u w:val="single"/>
        </w:rPr>
        <w:t>Bullet 1</w:t>
      </w:r>
      <w:r w:rsidRPr="0006690B">
        <w:rPr>
          <w:rStyle w:val="text"/>
        </w:rPr>
        <w:t xml:space="preserve">. </w:t>
      </w:r>
      <w:r>
        <w:rPr>
          <w:rStyle w:val="text"/>
        </w:rPr>
        <w:t>Description</w:t>
      </w:r>
      <w:r w:rsidRPr="0006690B">
        <w:rPr>
          <w:rStyle w:val="text"/>
        </w:rPr>
        <w:t xml:space="preserve">.  </w:t>
      </w:r>
    </w:p>
    <w:p w14:paraId="324060F2" w14:textId="77777777" w:rsidR="00004013" w:rsidRDefault="00756D46" w:rsidP="00713F13">
      <w:pPr>
        <w:pStyle w:val="Mainparagraphstyle"/>
        <w:numPr>
          <w:ilvl w:val="0"/>
          <w:numId w:val="11"/>
        </w:numPr>
        <w:rPr>
          <w:rStyle w:val="text"/>
        </w:rPr>
      </w:pPr>
      <w:r>
        <w:rPr>
          <w:rStyle w:val="text"/>
          <w:u w:val="single"/>
        </w:rPr>
        <w:t>Bullet 2</w:t>
      </w:r>
      <w:r w:rsidRPr="0006690B">
        <w:rPr>
          <w:rStyle w:val="text"/>
        </w:rPr>
        <w:t xml:space="preserve">. </w:t>
      </w:r>
      <w:r>
        <w:rPr>
          <w:rStyle w:val="text"/>
        </w:rPr>
        <w:t>Description</w:t>
      </w:r>
      <w:r w:rsidRPr="0006690B">
        <w:rPr>
          <w:rStyle w:val="text"/>
        </w:rPr>
        <w:t xml:space="preserve">. </w:t>
      </w:r>
      <w:bookmarkEnd w:id="3"/>
    </w:p>
    <w:p w14:paraId="6AD3F150" w14:textId="77777777" w:rsidR="00756D46" w:rsidRPr="00004013" w:rsidRDefault="00756D46" w:rsidP="00713F13">
      <w:pPr>
        <w:pStyle w:val="Subheadinglvl2"/>
        <w:rPr>
          <w:rStyle w:val="text"/>
          <w:bCs w:val="0"/>
        </w:rPr>
      </w:pPr>
      <w:r>
        <w:rPr>
          <w:rStyle w:val="text"/>
        </w:rPr>
        <w:t>Subheading No.2</w:t>
      </w:r>
    </w:p>
    <w:p w14:paraId="5FDD7C40" w14:textId="77777777" w:rsidR="00756D46" w:rsidRPr="00004013" w:rsidRDefault="00756D46" w:rsidP="00713F13">
      <w:pPr>
        <w:pStyle w:val="Subheadinglvl3"/>
        <w:rPr>
          <w:rStyle w:val="text"/>
          <w:rFonts w:cs="Open Sans"/>
        </w:rPr>
      </w:pPr>
      <w:r>
        <w:t>Subheading No. 2.1</w:t>
      </w:r>
      <w:r w:rsidRPr="0020224E">
        <w:t xml:space="preserve"> </w:t>
      </w:r>
    </w:p>
    <w:p w14:paraId="4EF49C8F" w14:textId="77777777" w:rsidR="00756D46" w:rsidRPr="0020224E" w:rsidRDefault="00756D46" w:rsidP="00713F13">
      <w:pPr>
        <w:pStyle w:val="Mainparagraphstyle"/>
        <w:rPr>
          <w:rStyle w:val="text"/>
          <w:b/>
          <w:bCs/>
        </w:rPr>
      </w:pPr>
      <w:r w:rsidRPr="00004013">
        <w:t>Paragraph 1</w:t>
      </w:r>
    </w:p>
    <w:p w14:paraId="1926F6B7" w14:textId="77777777" w:rsidR="00004013" w:rsidRDefault="00756D46" w:rsidP="00713F13">
      <w:pPr>
        <w:pStyle w:val="Mainparagraphstyle"/>
        <w:numPr>
          <w:ilvl w:val="0"/>
          <w:numId w:val="6"/>
        </w:numPr>
      </w:pPr>
      <w:r w:rsidRPr="00004013">
        <w:t>Numbered 1;</w:t>
      </w:r>
    </w:p>
    <w:p w14:paraId="06D37904" w14:textId="77777777" w:rsidR="00004013" w:rsidRPr="00004013" w:rsidRDefault="00756D46" w:rsidP="00713F13">
      <w:pPr>
        <w:pStyle w:val="Mainparagraphstyle"/>
        <w:numPr>
          <w:ilvl w:val="0"/>
          <w:numId w:val="6"/>
        </w:numPr>
        <w:rPr>
          <w:rStyle w:val="text"/>
        </w:rPr>
      </w:pPr>
      <w:r w:rsidRPr="00004013">
        <w:t>Numbered 2;</w:t>
      </w:r>
    </w:p>
    <w:p w14:paraId="79D63A35" w14:textId="77777777" w:rsidR="00756D46" w:rsidRPr="00004013" w:rsidRDefault="00756D46" w:rsidP="00713F13">
      <w:pPr>
        <w:pStyle w:val="Mainparagraphstyle"/>
        <w:numPr>
          <w:ilvl w:val="0"/>
          <w:numId w:val="6"/>
        </w:numPr>
        <w:rPr>
          <w:rStyle w:val="text"/>
        </w:rPr>
      </w:pPr>
      <w:r>
        <w:t>Numbered 3</w:t>
      </w:r>
      <w:r w:rsidRPr="00FB2CCF">
        <w:t>;</w:t>
      </w:r>
    </w:p>
    <w:p w14:paraId="2A840674" w14:textId="77777777" w:rsidR="00756D46" w:rsidRPr="00004013" w:rsidRDefault="00756D46" w:rsidP="00713F13">
      <w:pPr>
        <w:pStyle w:val="Mainparagraphstyle"/>
        <w:numPr>
          <w:ilvl w:val="0"/>
          <w:numId w:val="6"/>
        </w:numPr>
        <w:rPr>
          <w:rStyle w:val="text"/>
        </w:rPr>
      </w:pPr>
      <w:r w:rsidRPr="0020224E">
        <w:t>etc.</w:t>
      </w:r>
      <w:bookmarkStart w:id="4" w:name="_Toc121566583"/>
    </w:p>
    <w:p w14:paraId="25F86C14" w14:textId="77777777" w:rsidR="00756D46" w:rsidRPr="00004013" w:rsidRDefault="00756D46" w:rsidP="00713F13">
      <w:pPr>
        <w:pStyle w:val="Subheadinglvl3"/>
        <w:rPr>
          <w:rStyle w:val="text"/>
          <w:b w:val="0"/>
          <w:szCs w:val="20"/>
        </w:rPr>
      </w:pPr>
      <w:r>
        <w:t>Subheading No. 2.2.</w:t>
      </w:r>
    </w:p>
    <w:p w14:paraId="4657103C" w14:textId="77777777" w:rsidR="00756D46" w:rsidRPr="00004013" w:rsidRDefault="00756D46" w:rsidP="00713F13">
      <w:pPr>
        <w:pStyle w:val="Mainparagraphstyle"/>
        <w:rPr>
          <w:rStyle w:val="text"/>
        </w:rPr>
      </w:pPr>
      <w:r>
        <w:t>Paragraph 1</w:t>
      </w:r>
      <w:r w:rsidRPr="009A0CF3">
        <w:t xml:space="preserve"> </w:t>
      </w:r>
    </w:p>
    <w:bookmarkEnd w:id="4"/>
    <w:p w14:paraId="1516A6E4" w14:textId="77777777" w:rsidR="00756D46" w:rsidRDefault="00756D46" w:rsidP="00713F13">
      <w:pPr>
        <w:pStyle w:val="Mainparagraphstyle"/>
      </w:pPr>
      <w:r>
        <w:t>Paragraph 2</w:t>
      </w:r>
    </w:p>
    <w:p w14:paraId="210D2B2F" w14:textId="77777777" w:rsidR="00756D46" w:rsidRDefault="00756D46" w:rsidP="00713F13">
      <w:pPr>
        <w:pStyle w:val="Mainparagraphstyle"/>
      </w:pPr>
      <w:r w:rsidRPr="005B3164">
        <w:rPr>
          <w:position w:val="-10"/>
        </w:rPr>
        <w:object w:dxaOrig="820" w:dyaOrig="279" w14:anchorId="034AF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pt;height:14.2pt" o:ole="">
            <v:imagedata r:id="rId15" o:title=""/>
          </v:shape>
          <o:OLEObject Type="Embed" ProgID="Equation.3" ShapeID="_x0000_i1025" DrawAspect="Content" ObjectID="_1835426408" r:id="rId16"/>
        </w:object>
      </w:r>
      <w:r>
        <w:tab/>
      </w:r>
      <w:r>
        <w:tab/>
      </w:r>
      <w:r>
        <w:tab/>
      </w:r>
      <w:r>
        <w:tab/>
      </w:r>
      <w:r>
        <w:tab/>
      </w:r>
      <w:r>
        <w:tab/>
      </w:r>
      <w:r>
        <w:tab/>
      </w:r>
      <w:r>
        <w:tab/>
      </w:r>
      <w:r>
        <w:tab/>
      </w:r>
      <w:r>
        <w:tab/>
      </w:r>
      <w:r>
        <w:tab/>
      </w:r>
      <w:r>
        <w:tab/>
        <w:t xml:space="preserve">      (1)</w:t>
      </w:r>
    </w:p>
    <w:p w14:paraId="113E5FF3" w14:textId="77777777" w:rsidR="00756D46" w:rsidRDefault="00756D46" w:rsidP="00713F13">
      <w:pPr>
        <w:pStyle w:val="Mainparagraphstyle"/>
      </w:pPr>
      <w:r w:rsidRPr="005B3164">
        <w:rPr>
          <w:position w:val="-10"/>
        </w:rPr>
        <w:object w:dxaOrig="820" w:dyaOrig="279" w14:anchorId="6F382F68">
          <v:shape id="_x0000_i1026" type="#_x0000_t75" style="width:40.9pt;height:14.2pt" o:ole="">
            <v:imagedata r:id="rId15" o:title=""/>
          </v:shape>
          <o:OLEObject Type="Embed" ProgID="Equation.3" ShapeID="_x0000_i1026" DrawAspect="Content" ObjectID="_1835426409" r:id="rId17"/>
        </w:object>
      </w:r>
      <w:r>
        <w:tab/>
      </w:r>
      <w:r>
        <w:tab/>
      </w:r>
      <w:r>
        <w:tab/>
      </w:r>
      <w:r>
        <w:tab/>
      </w:r>
      <w:r>
        <w:tab/>
      </w:r>
      <w:r>
        <w:tab/>
      </w:r>
      <w:r>
        <w:tab/>
      </w:r>
      <w:r>
        <w:tab/>
      </w:r>
      <w:r>
        <w:tab/>
      </w:r>
      <w:r>
        <w:tab/>
      </w:r>
      <w:r>
        <w:tab/>
      </w:r>
      <w:r>
        <w:tab/>
        <w:t xml:space="preserve">      (2)</w:t>
      </w:r>
    </w:p>
    <w:p w14:paraId="20F3B7C2" w14:textId="77777777" w:rsidR="00004013" w:rsidRDefault="00756D46" w:rsidP="0049232C">
      <w:pPr>
        <w:pStyle w:val="BaseHeadingLVL1"/>
        <w:rPr>
          <w:rStyle w:val="text"/>
        </w:rPr>
      </w:pPr>
      <w:bookmarkStart w:id="5" w:name="_Toc121566594"/>
      <w:r w:rsidRPr="00056818">
        <w:rPr>
          <w:rStyle w:val="text"/>
        </w:rPr>
        <w:t>CONCLUSION</w:t>
      </w:r>
      <w:bookmarkEnd w:id="5"/>
    </w:p>
    <w:p w14:paraId="40DD5615" w14:textId="77777777" w:rsidR="00756D46" w:rsidRPr="00004013" w:rsidRDefault="00756D46" w:rsidP="00713F13">
      <w:pPr>
        <w:pStyle w:val="Mainparagraphstyle"/>
        <w:rPr>
          <w:sz w:val="22"/>
          <w:szCs w:val="28"/>
        </w:rPr>
      </w:pPr>
      <w:r>
        <w:t>Paragraph 1</w:t>
      </w:r>
      <w:r w:rsidRPr="00E24F4D">
        <w:t xml:space="preserve"> </w:t>
      </w:r>
    </w:p>
    <w:p w14:paraId="063C3DD9" w14:textId="77777777" w:rsidR="00756D46" w:rsidRDefault="00756D46" w:rsidP="00713F13">
      <w:pPr>
        <w:pStyle w:val="Mainparagraphstyle"/>
      </w:pPr>
      <w:r>
        <w:t>Paragraph 2</w:t>
      </w:r>
    </w:p>
    <w:p w14:paraId="501D559E" w14:textId="77777777" w:rsidR="00756D46" w:rsidRPr="00F05DF8" w:rsidRDefault="00756D46" w:rsidP="0049232C">
      <w:pPr>
        <w:pStyle w:val="BaseHeadingLVL1"/>
        <w:rPr>
          <w:rStyle w:val="text"/>
          <w:b w:val="0"/>
          <w:bCs/>
        </w:rPr>
      </w:pPr>
      <w:r w:rsidRPr="00884EE0">
        <w:rPr>
          <w:rStyle w:val="text"/>
        </w:rPr>
        <w:t>ACKNOWLEDGMENTS</w:t>
      </w:r>
    </w:p>
    <w:p w14:paraId="106A798D" w14:textId="77777777" w:rsidR="00756D46" w:rsidRPr="00004013" w:rsidRDefault="00756D46" w:rsidP="00713F13">
      <w:pPr>
        <w:pStyle w:val="Mainparagraphstyle"/>
        <w:rPr>
          <w:rStyle w:val="text"/>
        </w:rPr>
      </w:pPr>
      <w:r w:rsidRPr="00004013">
        <w:t>Paragraph 1</w:t>
      </w:r>
      <w:bookmarkStart w:id="6" w:name="_Toc121566595"/>
    </w:p>
    <w:p w14:paraId="5FC5BFF5" w14:textId="77777777" w:rsidR="00756D46" w:rsidRPr="00F05DF8" w:rsidRDefault="00756D46" w:rsidP="0049232C">
      <w:pPr>
        <w:pStyle w:val="BaseHeadingLVL1"/>
        <w:rPr>
          <w:rStyle w:val="text"/>
          <w:b w:val="0"/>
          <w:bCs/>
        </w:rPr>
      </w:pPr>
      <w:r w:rsidRPr="00884EE0">
        <w:rPr>
          <w:rStyle w:val="text"/>
        </w:rPr>
        <w:t>R</w:t>
      </w:r>
      <w:r>
        <w:rPr>
          <w:rStyle w:val="text"/>
        </w:rPr>
        <w:t>EFERENCES</w:t>
      </w:r>
      <w:bookmarkEnd w:id="6"/>
    </w:p>
    <w:p w14:paraId="4061FA83" w14:textId="77777777" w:rsidR="00D90D36" w:rsidRPr="00366A30" w:rsidRDefault="00D90D36" w:rsidP="00713F13">
      <w:pPr>
        <w:pStyle w:val="Mainparagraphstyle"/>
      </w:pPr>
      <w:r w:rsidRPr="00366A30">
        <w:t>To cite sources in the text, use the author-date method, e.g., Bray et al. (2009), as used in the APA journals; list the last names of the authors</w:t>
      </w:r>
      <w:r w:rsidRPr="00713F13">
        <w:t>,</w:t>
      </w:r>
      <w:r w:rsidRPr="00366A30">
        <w:t xml:space="preserve"> then the year (see examples in the following paragraph). Prepare an appendix listing all references alphabetically by the last name of the first author. For anonymous reports and standards, alphabetize by the issuing institution. </w:t>
      </w:r>
    </w:p>
    <w:p w14:paraId="09D44BA2" w14:textId="77777777" w:rsidR="00D90D36" w:rsidRPr="004E4D13" w:rsidRDefault="00D90D36" w:rsidP="00713F13">
      <w:pPr>
        <w:pStyle w:val="Mainparagraphstyle"/>
      </w:pPr>
      <w:r w:rsidRPr="004E4D13">
        <w:rPr>
          <w:rFonts w:eastAsiaTheme="majorEastAsia"/>
        </w:rPr>
        <w:lastRenderedPageBreak/>
        <w:t>The reference list should appear at the end of the manuscript and be organized alphabetically by the last name of the first author. For reports, standards, or documents without individual authors, the reference should be alphabetized by the issuing organization.</w:t>
      </w:r>
    </w:p>
    <w:p w14:paraId="306649BD" w14:textId="77777777" w:rsidR="00D90D36" w:rsidRPr="004E4D13" w:rsidRDefault="00D90D36" w:rsidP="00713F13">
      <w:pPr>
        <w:pStyle w:val="Mainparagraphstyle"/>
      </w:pPr>
      <w:r w:rsidRPr="004E4D13">
        <w:rPr>
          <w:rFonts w:eastAsiaTheme="majorEastAsia"/>
        </w:rPr>
        <w:t xml:space="preserve">Authors may also easily generate citations for previously published manuscripts by searching for the publication in </w:t>
      </w:r>
      <w:r w:rsidRPr="004E4D13">
        <w:rPr>
          <w:rFonts w:eastAsiaTheme="majorEastAsia"/>
          <w:b/>
          <w:bCs/>
        </w:rPr>
        <w:t>Google Scholar</w:t>
      </w:r>
      <w:r w:rsidRPr="004E4D13">
        <w:rPr>
          <w:rFonts w:eastAsiaTheme="majorEastAsia"/>
        </w:rPr>
        <w:t xml:space="preserve"> and selecting the </w:t>
      </w:r>
      <w:r w:rsidRPr="004E4D13">
        <w:rPr>
          <w:rFonts w:eastAsiaTheme="majorEastAsia"/>
          <w:b/>
          <w:bCs/>
        </w:rPr>
        <w:t>“Cite”</w:t>
      </w:r>
      <w:r w:rsidRPr="004E4D13">
        <w:rPr>
          <w:rFonts w:eastAsiaTheme="majorEastAsia"/>
        </w:rPr>
        <w:t xml:space="preserve"> option, which provides formatted references in multiple citation styles, including APA.</w:t>
      </w:r>
    </w:p>
    <w:p w14:paraId="5F27A0DD" w14:textId="77777777" w:rsidR="00D90D36" w:rsidRDefault="00D90D36" w:rsidP="00713F13">
      <w:pPr>
        <w:pStyle w:val="Mainparagraphstyle"/>
      </w:pPr>
      <w:r>
        <w:t>Templates of the APA format are shown below:</w:t>
      </w:r>
    </w:p>
    <w:p w14:paraId="0E5329E3" w14:textId="77777777" w:rsidR="00D90D36" w:rsidRDefault="00D90D36" w:rsidP="00713F13">
      <w:pPr>
        <w:pStyle w:val="Subheadinglvl2"/>
      </w:pPr>
      <w:r>
        <w:t>Books</w:t>
      </w:r>
    </w:p>
    <w:p w14:paraId="277A96A6" w14:textId="77777777" w:rsidR="00D90D36" w:rsidRDefault="00D90D36" w:rsidP="00713F13">
      <w:pPr>
        <w:pStyle w:val="Mainparagraphstyle"/>
      </w:pPr>
      <w:r w:rsidRPr="00F92213">
        <w:rPr>
          <w:rFonts w:eastAsiaTheme="majorEastAsia"/>
        </w:rPr>
        <w:t>Whole Book</w:t>
      </w:r>
      <w:r>
        <w:t xml:space="preserve">: </w:t>
      </w:r>
      <w:r w:rsidRPr="00F83B2C">
        <w:t>Author, A. A., &amp; Author, B. B. (Year). Title of the book. Publisher.</w:t>
      </w:r>
    </w:p>
    <w:p w14:paraId="24F22617" w14:textId="77777777" w:rsidR="00D90D36" w:rsidRDefault="00D90D36" w:rsidP="00713F13">
      <w:pPr>
        <w:pStyle w:val="Mainparagraphstyle"/>
      </w:pPr>
      <w:r w:rsidRPr="00F92213">
        <w:rPr>
          <w:rFonts w:eastAsiaTheme="majorEastAsia"/>
        </w:rPr>
        <w:t>Book with No Author</w:t>
      </w:r>
      <w:r>
        <w:t xml:space="preserve">: </w:t>
      </w:r>
      <w:r w:rsidRPr="00F92213">
        <w:rPr>
          <w:rFonts w:eastAsiaTheme="majorEastAsia"/>
          <w:i/>
          <w:iCs/>
        </w:rPr>
        <w:t>Title of the book</w:t>
      </w:r>
      <w:r w:rsidRPr="00F92213">
        <w:rPr>
          <w:rFonts w:eastAsiaTheme="majorEastAsia"/>
        </w:rPr>
        <w:t>. (Year). Publisher.</w:t>
      </w:r>
      <w:r>
        <w:t xml:space="preserve"> </w:t>
      </w:r>
    </w:p>
    <w:p w14:paraId="78ABF447" w14:textId="77777777" w:rsidR="00D90D36" w:rsidRDefault="00D90D36" w:rsidP="00713F13">
      <w:pPr>
        <w:pStyle w:val="Mainparagraphstyle"/>
      </w:pPr>
      <w:r w:rsidRPr="00F92213">
        <w:t>Book Chapter</w:t>
      </w:r>
      <w:r>
        <w:t xml:space="preserve">: </w:t>
      </w:r>
      <w:r w:rsidRPr="00F92213">
        <w:rPr>
          <w:rFonts w:eastAsiaTheme="majorEastAsia"/>
        </w:rPr>
        <w:t xml:space="preserve">Author, A. A. (Year). Title of chapter. In A. A. Editor &amp; B. B. Editor (Eds.), </w:t>
      </w:r>
      <w:r w:rsidRPr="00F92213">
        <w:rPr>
          <w:rFonts w:eastAsiaTheme="majorEastAsia"/>
          <w:i/>
          <w:iCs/>
        </w:rPr>
        <w:t>Title of book</w:t>
      </w:r>
      <w:r w:rsidRPr="00F92213">
        <w:rPr>
          <w:rFonts w:eastAsiaTheme="majorEastAsia"/>
        </w:rPr>
        <w:t xml:space="preserve"> (pp. xx–xx). Publisher.</w:t>
      </w:r>
    </w:p>
    <w:p w14:paraId="77C74346" w14:textId="77777777" w:rsidR="00D90D36" w:rsidRDefault="00D90D36" w:rsidP="00713F13">
      <w:pPr>
        <w:pStyle w:val="Subheadinglvl2"/>
      </w:pPr>
      <w:r>
        <w:t>B</w:t>
      </w:r>
      <w:r w:rsidRPr="002F5331">
        <w:t>uilding codes and provisions</w:t>
      </w:r>
    </w:p>
    <w:p w14:paraId="326CBB75" w14:textId="77777777" w:rsidR="00D90D36" w:rsidRDefault="00D90D36" w:rsidP="00713F13">
      <w:pPr>
        <w:pStyle w:val="Mainparagraphstyle"/>
      </w:pPr>
      <w:r>
        <w:t>Organization Name. (Year). Title of standard or code (Standard No.). Publisher.</w:t>
      </w:r>
    </w:p>
    <w:p w14:paraId="1060480E" w14:textId="77777777" w:rsidR="00D90D36" w:rsidRDefault="00D90D36" w:rsidP="00713F13">
      <w:pPr>
        <w:pStyle w:val="Subheadinglvl2"/>
      </w:pPr>
      <w:r>
        <w:t>Data Sets</w:t>
      </w:r>
    </w:p>
    <w:p w14:paraId="58B8FEAD" w14:textId="77777777" w:rsidR="00D90D36" w:rsidRDefault="00D90D36" w:rsidP="00713F13">
      <w:pPr>
        <w:pStyle w:val="Mainparagraphstyle"/>
      </w:pPr>
      <w:r w:rsidRPr="00FD52B0">
        <w:rPr>
          <w:rFonts w:eastAsiaTheme="majorEastAsia"/>
        </w:rPr>
        <w:t xml:space="preserve">Author, A. A., Author, B. B., &amp; Author, C. C. (Year). </w:t>
      </w:r>
      <w:r w:rsidRPr="00FD52B0">
        <w:rPr>
          <w:rFonts w:eastAsiaTheme="majorEastAsia"/>
          <w:i/>
          <w:iCs/>
        </w:rPr>
        <w:t>Title of dataset</w:t>
      </w:r>
      <w:r w:rsidRPr="00FD52B0">
        <w:rPr>
          <w:rFonts w:eastAsiaTheme="majorEastAsia"/>
        </w:rPr>
        <w:t xml:space="preserve"> (Version number) [Data set]. Publisher or Repository. DOI or URL</w:t>
      </w:r>
    </w:p>
    <w:p w14:paraId="4C0F1886" w14:textId="77777777" w:rsidR="00D90D36" w:rsidRPr="00007359" w:rsidRDefault="00D90D36" w:rsidP="00713F13">
      <w:pPr>
        <w:pStyle w:val="Subheadinglvl2"/>
      </w:pPr>
      <w:r w:rsidRPr="00007359">
        <w:rPr>
          <w:rFonts w:eastAsiaTheme="majorEastAsia"/>
        </w:rPr>
        <w:t>Electronic Materials</w:t>
      </w:r>
    </w:p>
    <w:p w14:paraId="7A2CB92C" w14:textId="77777777" w:rsidR="00D90D36" w:rsidRDefault="00D90D36" w:rsidP="00713F13">
      <w:pPr>
        <w:pStyle w:val="Mainparagraphstyle"/>
      </w:pPr>
      <w:r w:rsidRPr="00B747E4">
        <w:t>CD-ROM</w:t>
      </w:r>
      <w:r>
        <w:t xml:space="preserve">: </w:t>
      </w:r>
      <w:r w:rsidRPr="00007359">
        <w:rPr>
          <w:rFonts w:eastAsiaTheme="majorEastAsia"/>
        </w:rPr>
        <w:t xml:space="preserve">Author, A. A., &amp; Author, B. B. (Year). Title of section or chapter. In </w:t>
      </w:r>
      <w:r w:rsidRPr="00007359">
        <w:rPr>
          <w:rFonts w:eastAsiaTheme="majorEastAsia"/>
          <w:i/>
          <w:iCs/>
        </w:rPr>
        <w:t>Title of work</w:t>
      </w:r>
      <w:r w:rsidRPr="00007359">
        <w:rPr>
          <w:rFonts w:eastAsiaTheme="majorEastAsia"/>
        </w:rPr>
        <w:t xml:space="preserve"> (pp. xx–xx) [CD-ROM]. Publisher.</w:t>
      </w:r>
    </w:p>
    <w:p w14:paraId="20C8CDCA" w14:textId="77777777" w:rsidR="00D90D36" w:rsidRDefault="00D90D36" w:rsidP="00713F13">
      <w:pPr>
        <w:pStyle w:val="Mainparagraphstyle"/>
      </w:pPr>
      <w:r w:rsidRPr="00007359">
        <w:rPr>
          <w:rFonts w:eastAsiaTheme="majorEastAsia"/>
        </w:rPr>
        <w:t>Website</w:t>
      </w:r>
      <w:r>
        <w:t xml:space="preserve">: </w:t>
      </w:r>
      <w:r w:rsidRPr="00007359">
        <w:rPr>
          <w:rFonts w:eastAsiaTheme="majorEastAsia"/>
        </w:rPr>
        <w:t xml:space="preserve">Author or Organization. (Year). Title of webpage. </w:t>
      </w:r>
      <w:r w:rsidRPr="00007359">
        <w:rPr>
          <w:rFonts w:eastAsiaTheme="majorEastAsia"/>
          <w:i/>
          <w:iCs/>
        </w:rPr>
        <w:t>Website Name</w:t>
      </w:r>
      <w:r w:rsidRPr="00007359">
        <w:rPr>
          <w:rFonts w:eastAsiaTheme="majorEastAsia"/>
        </w:rPr>
        <w:t>. URL</w:t>
      </w:r>
    </w:p>
    <w:p w14:paraId="528B7B26" w14:textId="77777777" w:rsidR="00D90D36" w:rsidRDefault="00D90D36" w:rsidP="00713F13">
      <w:pPr>
        <w:pStyle w:val="Subheadinglvl2"/>
      </w:pPr>
      <w:r w:rsidRPr="00E93FA0">
        <w:t>Journal Articles</w:t>
      </w:r>
    </w:p>
    <w:p w14:paraId="4C00468F" w14:textId="77777777" w:rsidR="00D90D36" w:rsidRDefault="00D90D36" w:rsidP="00713F13">
      <w:pPr>
        <w:pStyle w:val="Mainparagraphstyle"/>
      </w:pPr>
      <w:r w:rsidRPr="00103CF7">
        <w:t xml:space="preserve">Author, A. A., &amp; Author, B. B. (Year). Title of article. </w:t>
      </w:r>
      <w:r w:rsidRPr="00A23350">
        <w:rPr>
          <w:i/>
          <w:iCs/>
        </w:rPr>
        <w:t>Journal Name, Volume</w:t>
      </w:r>
      <w:r w:rsidRPr="00103CF7">
        <w:t xml:space="preserve">(Issue), page–page. </w:t>
      </w:r>
      <w:hyperlink r:id="rId18" w:history="1">
        <w:r w:rsidRPr="00E6761C">
          <w:rPr>
            <w:rStyle w:val="Hyperlink"/>
            <w:rFonts w:eastAsiaTheme="majorEastAsia"/>
            <w:color w:val="0095DA"/>
          </w:rPr>
          <w:t>https://doi.org/xxxxx</w:t>
        </w:r>
      </w:hyperlink>
      <w:r>
        <w:t>.</w:t>
      </w:r>
    </w:p>
    <w:p w14:paraId="419FA90D" w14:textId="77777777" w:rsidR="00D90D36" w:rsidRDefault="00D90D36" w:rsidP="00713F13">
      <w:pPr>
        <w:pStyle w:val="Subheadinglvl2"/>
      </w:pPr>
      <w:r w:rsidRPr="00B96538">
        <w:t>Conference Proceedings</w:t>
      </w:r>
    </w:p>
    <w:p w14:paraId="25252E0B" w14:textId="77777777" w:rsidR="00D90D36" w:rsidRDefault="00D90D36" w:rsidP="00713F13">
      <w:pPr>
        <w:pStyle w:val="Mainparagraphstyle"/>
      </w:pPr>
      <w:r w:rsidRPr="0073419C">
        <w:rPr>
          <w:rFonts w:eastAsiaTheme="majorEastAsia"/>
        </w:rPr>
        <w:t xml:space="preserve">Author, A. A. (Year). Title of paper. In A. A. Editor (Ed.), </w:t>
      </w:r>
      <w:r w:rsidRPr="0073419C">
        <w:rPr>
          <w:rFonts w:eastAsiaTheme="majorEastAsia"/>
          <w:i/>
          <w:iCs/>
        </w:rPr>
        <w:t>Title of proceedings</w:t>
      </w:r>
      <w:r w:rsidRPr="0073419C">
        <w:rPr>
          <w:rFonts w:eastAsiaTheme="majorEastAsia"/>
        </w:rPr>
        <w:t xml:space="preserve"> (pp. xx–xx). Publisher. DOI or URL</w:t>
      </w:r>
    </w:p>
    <w:p w14:paraId="1E641911" w14:textId="77777777" w:rsidR="00D90D36" w:rsidRDefault="00D90D36" w:rsidP="00713F13">
      <w:pPr>
        <w:pStyle w:val="Subheadinglvl2"/>
      </w:pPr>
      <w:r w:rsidRPr="00427940">
        <w:t>Technical or Committee Reports</w:t>
      </w:r>
    </w:p>
    <w:p w14:paraId="01225614" w14:textId="77777777" w:rsidR="00D90D36" w:rsidRPr="00427940" w:rsidRDefault="00D90D36" w:rsidP="00713F13">
      <w:pPr>
        <w:pStyle w:val="Mainparagraphstyle"/>
      </w:pPr>
      <w:r w:rsidRPr="00427940">
        <w:rPr>
          <w:rFonts w:eastAsiaTheme="majorEastAsia"/>
        </w:rPr>
        <w:t xml:space="preserve">Organization Name. (Year). </w:t>
      </w:r>
      <w:r w:rsidRPr="00427940">
        <w:rPr>
          <w:rFonts w:eastAsiaTheme="majorEastAsia"/>
          <w:i/>
          <w:iCs/>
        </w:rPr>
        <w:t>Title of report</w:t>
      </w:r>
      <w:r w:rsidRPr="00427940">
        <w:rPr>
          <w:rFonts w:eastAsiaTheme="majorEastAsia"/>
        </w:rPr>
        <w:t>. Publisher.</w:t>
      </w:r>
    </w:p>
    <w:p w14:paraId="1D4CF9E3" w14:textId="77777777" w:rsidR="00D90D36" w:rsidRDefault="00D90D36" w:rsidP="00713F13">
      <w:pPr>
        <w:pStyle w:val="Subheadinglvl2"/>
      </w:pPr>
      <w:r w:rsidRPr="00B778B5">
        <w:t>Foreign Language Journal Articles</w:t>
      </w:r>
    </w:p>
    <w:p w14:paraId="2D1B2AEC" w14:textId="77777777" w:rsidR="00D90D36" w:rsidRPr="003D0C2C" w:rsidRDefault="00D90D36" w:rsidP="00713F13">
      <w:pPr>
        <w:pStyle w:val="Mainparagraphstyle"/>
      </w:pPr>
      <w:r w:rsidRPr="003D0C2C">
        <w:rPr>
          <w:rFonts w:eastAsiaTheme="majorEastAsia"/>
        </w:rPr>
        <w:t xml:space="preserve">Author, A. A. (Year). Title of article in original language [English translation]. </w:t>
      </w:r>
      <w:r w:rsidRPr="003D0C2C">
        <w:rPr>
          <w:rFonts w:eastAsiaTheme="majorEastAsia"/>
          <w:i/>
          <w:iCs/>
        </w:rPr>
        <w:t>Journal Name, Volume</w:t>
      </w:r>
      <w:r w:rsidRPr="003D0C2C">
        <w:rPr>
          <w:rFonts w:eastAsiaTheme="majorEastAsia"/>
        </w:rPr>
        <w:t>(Issue), pages.</w:t>
      </w:r>
    </w:p>
    <w:p w14:paraId="064A5A38" w14:textId="77777777" w:rsidR="00D90D36" w:rsidRDefault="00D90D36" w:rsidP="00713F13">
      <w:pPr>
        <w:pStyle w:val="Subheadinglvl2"/>
      </w:pPr>
      <w:r w:rsidRPr="00B96538">
        <w:lastRenderedPageBreak/>
        <w:t>Forthcoming (In Press) Articles</w:t>
      </w:r>
    </w:p>
    <w:p w14:paraId="6D73D432" w14:textId="77777777" w:rsidR="00D90D36" w:rsidRPr="00266950" w:rsidRDefault="00D90D36" w:rsidP="00713F13">
      <w:pPr>
        <w:pStyle w:val="Mainparagraphstyle"/>
      </w:pPr>
      <w:r w:rsidRPr="00266950">
        <w:rPr>
          <w:rFonts w:eastAsiaTheme="majorEastAsia"/>
        </w:rPr>
        <w:t xml:space="preserve">Author, A. A., Author, B. B., &amp; Author, C. C. (in press). Title of article. </w:t>
      </w:r>
      <w:r w:rsidRPr="00266950">
        <w:rPr>
          <w:rFonts w:eastAsiaTheme="majorEastAsia"/>
          <w:i/>
          <w:iCs/>
        </w:rPr>
        <w:t>Journal Name</w:t>
      </w:r>
      <w:r w:rsidRPr="00266950">
        <w:rPr>
          <w:rFonts w:eastAsiaTheme="majorEastAsia"/>
        </w:rPr>
        <w:t>. DOI</w:t>
      </w:r>
    </w:p>
    <w:p w14:paraId="0FA06D0D" w14:textId="77777777" w:rsidR="00D90D36" w:rsidRDefault="00D90D36" w:rsidP="00713F13">
      <w:pPr>
        <w:pStyle w:val="Subheadinglvl2"/>
      </w:pPr>
      <w:r w:rsidRPr="00B96538">
        <w:t>Maps</w:t>
      </w:r>
    </w:p>
    <w:p w14:paraId="188456BB" w14:textId="77777777" w:rsidR="00D90D36" w:rsidRPr="00266950" w:rsidRDefault="00D90D36" w:rsidP="00713F13">
      <w:pPr>
        <w:pStyle w:val="Mainparagraphstyle"/>
      </w:pPr>
      <w:r w:rsidRPr="00266950">
        <w:rPr>
          <w:rFonts w:eastAsiaTheme="majorEastAsia"/>
        </w:rPr>
        <w:t xml:space="preserve">Author, A. A. (Role). (Year). </w:t>
      </w:r>
      <w:r w:rsidRPr="00266950">
        <w:rPr>
          <w:rFonts w:eastAsiaTheme="majorEastAsia"/>
          <w:i/>
          <w:iCs/>
        </w:rPr>
        <w:t>Title of map</w:t>
      </w:r>
      <w:r w:rsidRPr="00266950">
        <w:rPr>
          <w:rFonts w:eastAsiaTheme="majorEastAsia"/>
        </w:rPr>
        <w:t xml:space="preserve"> (Map No.). Publisher.</w:t>
      </w:r>
    </w:p>
    <w:p w14:paraId="27FFF098" w14:textId="77777777" w:rsidR="00D90D36" w:rsidRDefault="00D90D36" w:rsidP="00713F13">
      <w:pPr>
        <w:pStyle w:val="Subheadinglvl2"/>
      </w:pPr>
      <w:r w:rsidRPr="00B96538">
        <w:t>Newspaper Articles</w:t>
      </w:r>
    </w:p>
    <w:p w14:paraId="20BDB496" w14:textId="77777777" w:rsidR="00D90D36" w:rsidRDefault="00D90D36" w:rsidP="00713F13">
      <w:pPr>
        <w:pStyle w:val="Mainparagraphstyle"/>
      </w:pPr>
      <w:r w:rsidRPr="00266950">
        <w:rPr>
          <w:rFonts w:eastAsiaTheme="majorEastAsia"/>
        </w:rPr>
        <w:t xml:space="preserve">Author, A. A. (Year, Month Day). Title of article. </w:t>
      </w:r>
      <w:r w:rsidRPr="00266950">
        <w:rPr>
          <w:rFonts w:eastAsiaTheme="majorEastAsia"/>
          <w:i/>
          <w:iCs/>
        </w:rPr>
        <w:t>Newspaper Name</w:t>
      </w:r>
      <w:r w:rsidRPr="00266950">
        <w:rPr>
          <w:rFonts w:eastAsiaTheme="majorEastAsia"/>
        </w:rPr>
        <w:t>.</w:t>
      </w:r>
    </w:p>
    <w:p w14:paraId="28C5AF44" w14:textId="77777777" w:rsidR="00D90D36" w:rsidRDefault="00D90D36" w:rsidP="00713F13">
      <w:pPr>
        <w:pStyle w:val="Subheadinglvl2"/>
      </w:pPr>
      <w:r w:rsidRPr="003D0C2C">
        <w:t>Unpublished Material</w:t>
      </w:r>
    </w:p>
    <w:p w14:paraId="42E19633" w14:textId="77777777" w:rsidR="00D90D36" w:rsidRPr="00266950" w:rsidRDefault="00D90D36" w:rsidP="00713F13">
      <w:pPr>
        <w:pStyle w:val="Mainparagraphstyle"/>
      </w:pPr>
      <w:r w:rsidRPr="00266950">
        <w:rPr>
          <w:rFonts w:eastAsiaTheme="majorEastAsia"/>
        </w:rPr>
        <w:t xml:space="preserve">Unpublished material should </w:t>
      </w:r>
      <w:r w:rsidRPr="00266950">
        <w:rPr>
          <w:rFonts w:eastAsiaTheme="majorEastAsia"/>
          <w:b/>
          <w:bCs/>
        </w:rPr>
        <w:t>not appear in the reference list</w:t>
      </w:r>
      <w:r w:rsidRPr="00266950">
        <w:rPr>
          <w:rFonts w:eastAsiaTheme="majorEastAsia"/>
        </w:rPr>
        <w:t xml:space="preserve"> but may be cited in the text.</w:t>
      </w:r>
    </w:p>
    <w:p w14:paraId="634BFBD7" w14:textId="77777777" w:rsidR="00D90D36" w:rsidRDefault="00D90D36" w:rsidP="00713F13">
      <w:pPr>
        <w:pStyle w:val="Mainparagraphstyle"/>
      </w:pPr>
      <w:r>
        <w:rPr>
          <w:rStyle w:val="bzpyqfadein"/>
          <w:rFonts w:eastAsiaTheme="majorEastAsia"/>
        </w:rPr>
        <w:t xml:space="preserve">Authors should ensure that all reference information is complete and accurate, </w:t>
      </w:r>
      <w:r>
        <w:rPr>
          <w:rStyle w:val="bzpyqfadein"/>
        </w:rPr>
        <w:t>including</w:t>
      </w:r>
      <w:r>
        <w:rPr>
          <w:rStyle w:val="bzpyqfadein"/>
          <w:rFonts w:eastAsiaTheme="majorEastAsia"/>
        </w:rPr>
        <w:t xml:space="preserve"> author names, year of publication, title of the work, publication title (journal or book), volume and issue numbers (if applicable), publisher information (for books or proceedings), and page numbers. References to websites should include the full URL and the date the webpage was accessed.</w:t>
      </w:r>
      <w:r>
        <w:rPr>
          <w:rStyle w:val="bzpyqfadein"/>
        </w:rPr>
        <w:t xml:space="preserve"> </w:t>
      </w:r>
      <w:r>
        <w:rPr>
          <w:rStyle w:val="bzpyqfadein"/>
          <w:rFonts w:eastAsiaTheme="majorEastAsia"/>
        </w:rPr>
        <w:t xml:space="preserve">For additional examples and detailed guidance on APA reference formatting, authors may consult: </w:t>
      </w:r>
      <w:hyperlink r:id="rId19" w:history="1">
        <w:r w:rsidRPr="00F80B8E">
          <w:rPr>
            <w:rStyle w:val="Hyperlink"/>
            <w:rFonts w:eastAsiaTheme="majorEastAsia"/>
            <w:color w:val="0095DA"/>
          </w:rPr>
          <w:t>link</w:t>
        </w:r>
      </w:hyperlink>
    </w:p>
    <w:p w14:paraId="750954B9" w14:textId="77777777" w:rsidR="00D90D36" w:rsidRDefault="00D90D36" w:rsidP="00713F13">
      <w:pPr>
        <w:pStyle w:val="Mainparagraphstyle"/>
      </w:pPr>
      <w:r>
        <w:t>Examples of the APA format are shown below:</w:t>
      </w:r>
    </w:p>
    <w:p w14:paraId="02043373" w14:textId="77777777" w:rsidR="00756D46" w:rsidRDefault="00756D46" w:rsidP="00713F13">
      <w:pPr>
        <w:pStyle w:val="References"/>
        <w:rPr>
          <w:rStyle w:val="text"/>
        </w:rPr>
      </w:pPr>
      <w:r w:rsidRPr="00653E12">
        <w:rPr>
          <w:rStyle w:val="text"/>
        </w:rPr>
        <w:t xml:space="preserve">Stahl, D. C., Wolfe, R. W., </w:t>
      </w:r>
      <w:r w:rsidR="00D90D36">
        <w:rPr>
          <w:rStyle w:val="text"/>
        </w:rPr>
        <w:t>&amp;</w:t>
      </w:r>
      <w:r w:rsidRPr="00653E12">
        <w:rPr>
          <w:rStyle w:val="text"/>
        </w:rPr>
        <w:t xml:space="preserve"> Begel, M. (2004). Improved analysis of timber rivet connections. </w:t>
      </w:r>
      <w:r w:rsidR="00D90D36" w:rsidRPr="00D90D36">
        <w:rPr>
          <w:rStyle w:val="text"/>
          <w:i/>
          <w:iCs/>
        </w:rPr>
        <w:t>Journal of Structural Engineering</w:t>
      </w:r>
      <w:r w:rsidRPr="007447FC">
        <w:rPr>
          <w:rStyle w:val="text"/>
          <w:i/>
          <w:iCs/>
        </w:rPr>
        <w:t xml:space="preserve">, </w:t>
      </w:r>
      <w:r w:rsidRPr="00D90D36">
        <w:rPr>
          <w:rStyle w:val="text"/>
          <w:i/>
          <w:iCs/>
        </w:rPr>
        <w:t>130</w:t>
      </w:r>
      <w:r w:rsidRPr="00653E12">
        <w:rPr>
          <w:rStyle w:val="text"/>
        </w:rPr>
        <w:t>(8), 1272</w:t>
      </w:r>
      <w:r w:rsidR="00D90D36" w:rsidRPr="00D90D36">
        <w:t>–</w:t>
      </w:r>
      <w:r w:rsidRPr="00653E12">
        <w:rPr>
          <w:rStyle w:val="text"/>
        </w:rPr>
        <w:t>1279.</w:t>
      </w:r>
    </w:p>
    <w:p w14:paraId="7636682A" w14:textId="77777777" w:rsidR="00D90D36" w:rsidRDefault="00D90D36" w:rsidP="00713F13">
      <w:pPr>
        <w:pStyle w:val="References"/>
        <w:rPr>
          <w:rFonts w:eastAsiaTheme="majorEastAsia"/>
        </w:rPr>
      </w:pPr>
      <w:r w:rsidRPr="00EE34F0">
        <w:rPr>
          <w:rFonts w:eastAsiaTheme="majorEastAsia"/>
        </w:rPr>
        <w:t>Evans, G. M., &amp; Furlong, J. C. (2003). Environmental biotechnology: Theory and applications. Wiley.</w:t>
      </w:r>
    </w:p>
    <w:p w14:paraId="2047059A" w14:textId="77777777" w:rsidR="00D90D36" w:rsidRPr="0073419C" w:rsidRDefault="00D90D36" w:rsidP="00713F13">
      <w:pPr>
        <w:pStyle w:val="References"/>
      </w:pPr>
      <w:r w:rsidRPr="0073419C">
        <w:rPr>
          <w:rFonts w:eastAsiaTheme="majorEastAsia"/>
        </w:rPr>
        <w:t xml:space="preserve">Eshenaur, S. R., Kulicki, J. M., &amp; Mertz, D. R. (1991). Retrofitting distortion-induced fatigue cracking of noncomposite steel girder-floorbeam-stringer bridges. In </w:t>
      </w:r>
      <w:r w:rsidRPr="0073419C">
        <w:rPr>
          <w:rFonts w:eastAsiaTheme="majorEastAsia"/>
          <w:i/>
          <w:iCs/>
        </w:rPr>
        <w:t>Proceedings of the 8th International Bridge Conference</w:t>
      </w:r>
      <w:r w:rsidRPr="0073419C">
        <w:rPr>
          <w:rFonts w:eastAsiaTheme="majorEastAsia"/>
        </w:rPr>
        <w:t xml:space="preserve"> (pp. 380–388). Engineers’ Society of Western Pennsylvania.</w:t>
      </w:r>
    </w:p>
    <w:p w14:paraId="5FAEB68A" w14:textId="77777777" w:rsidR="00D90D36" w:rsidRDefault="00D90D36" w:rsidP="00713F13">
      <w:pPr>
        <w:pStyle w:val="References"/>
      </w:pPr>
      <w:r w:rsidRPr="0073419C">
        <w:rPr>
          <w:rFonts w:eastAsiaTheme="majorEastAsia"/>
        </w:rPr>
        <w:t xml:space="preserve">Tommelein, I. D., &amp; Gholami, S. (2012). Root causes of clashes in building information models (BIM). In </w:t>
      </w:r>
      <w:r w:rsidRPr="0073419C">
        <w:rPr>
          <w:rFonts w:eastAsiaTheme="majorEastAsia"/>
          <w:i/>
          <w:iCs/>
        </w:rPr>
        <w:t>Proceedings of the 20th Annual Conference of the International Group for Lean Construction</w:t>
      </w:r>
      <w:r w:rsidRPr="0073419C">
        <w:rPr>
          <w:rFonts w:eastAsiaTheme="majorEastAsia"/>
        </w:rPr>
        <w:t xml:space="preserve"> (pp. 121–130). International Group for Lean Construction. </w:t>
      </w:r>
      <w:hyperlink r:id="rId20" w:tgtFrame="_new" w:history="1">
        <w:r w:rsidRPr="0073419C">
          <w:rPr>
            <w:rStyle w:val="Hyperlink"/>
            <w:rFonts w:eastAsiaTheme="majorEastAsia"/>
            <w:color w:val="0095DA"/>
          </w:rPr>
          <w:t>https://doi.org/10.5642/jhummath.201102.05</w:t>
        </w:r>
      </w:hyperlink>
    </w:p>
    <w:p w14:paraId="4C9DC4EB" w14:textId="77777777" w:rsidR="00756D46" w:rsidRPr="00F05DF8" w:rsidRDefault="00756D46" w:rsidP="0049232C">
      <w:pPr>
        <w:pStyle w:val="BaseHeadingLVL1"/>
        <w:rPr>
          <w:rStyle w:val="text"/>
          <w:b w:val="0"/>
          <w:bCs/>
        </w:rPr>
      </w:pPr>
      <w:r w:rsidRPr="00884EE0">
        <w:rPr>
          <w:rStyle w:val="text"/>
        </w:rPr>
        <w:t>N</w:t>
      </w:r>
      <w:r>
        <w:rPr>
          <w:rStyle w:val="text"/>
        </w:rPr>
        <w:t>OTATIONS</w:t>
      </w:r>
    </w:p>
    <w:p w14:paraId="5B983DB7" w14:textId="77777777" w:rsidR="00756D46" w:rsidRPr="00946828" w:rsidRDefault="00756D46" w:rsidP="00713F13">
      <w:pPr>
        <w:pStyle w:val="Mainparagraphstyle"/>
      </w:pPr>
      <w:r>
        <w:t>xx</w:t>
      </w:r>
      <w:r w:rsidRPr="00946828">
        <w:t xml:space="preserve"> - </w:t>
      </w:r>
      <w:r>
        <w:t>explanation</w:t>
      </w:r>
      <w:r w:rsidRPr="00946828">
        <w:t xml:space="preserve"> </w:t>
      </w:r>
      <w:r w:rsidRPr="009574EB">
        <w:t>Not required by the journal</w:t>
      </w:r>
    </w:p>
    <w:p w14:paraId="7A848738" w14:textId="77777777" w:rsidR="00756D46" w:rsidRDefault="00756D46" w:rsidP="00713F13">
      <w:pPr>
        <w:pStyle w:val="Mainparagraphstyle"/>
      </w:pPr>
      <w:r w:rsidRPr="005B3164">
        <w:t xml:space="preserve">xx - explanation </w:t>
      </w:r>
    </w:p>
    <w:p w14:paraId="49446535" w14:textId="77777777" w:rsidR="006E7DD2" w:rsidRPr="005B3164" w:rsidRDefault="00756D46" w:rsidP="00713F13">
      <w:pPr>
        <w:pStyle w:val="Mainparagraphstyle"/>
      </w:pPr>
      <w:r>
        <w:t>xx</w:t>
      </w:r>
      <w:r w:rsidRPr="00946828">
        <w:t xml:space="preserve"> </w:t>
      </w:r>
      <w:r w:rsidR="006E7DD2">
        <w:t>–</w:t>
      </w:r>
      <w:r w:rsidRPr="00946828">
        <w:t xml:space="preserve"> </w:t>
      </w:r>
      <w:r>
        <w:t>explanation</w:t>
      </w:r>
    </w:p>
    <w:sectPr w:rsidR="006E7DD2" w:rsidRPr="005B3164" w:rsidSect="007447FC">
      <w:headerReference w:type="default" r:id="rId21"/>
      <w:footerReference w:type="default" r:id="rId22"/>
      <w:headerReference w:type="first" r:id="rId23"/>
      <w:footerReference w:type="first" r:id="rId24"/>
      <w:pgSz w:w="12240" w:h="15840"/>
      <w:pgMar w:top="1762" w:right="1152" w:bottom="1440" w:left="1152" w:header="720" w:footer="495" w:gutter="0"/>
      <w:lnNumType w:countBy="1" w:restart="continuou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D2649" w14:textId="77777777" w:rsidR="000F6E3B" w:rsidRDefault="000F6E3B">
      <w:r>
        <w:separator/>
      </w:r>
    </w:p>
  </w:endnote>
  <w:endnote w:type="continuationSeparator" w:id="0">
    <w:p w14:paraId="1518156D" w14:textId="77777777" w:rsidR="000F6E3B" w:rsidRDefault="000F6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0000000000000000000"/>
    <w:charset w:val="00"/>
    <w:family w:val="swiss"/>
    <w:pitch w:val="variable"/>
    <w:sig w:usb0="E00002FF" w:usb1="4000201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7709"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20DF541C" w14:textId="77777777" w:rsidR="00756D46" w:rsidRPr="005E7670" w:rsidRDefault="00756D46" w:rsidP="005E7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68A84"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317CC465" w14:textId="77777777" w:rsidR="005E7670" w:rsidRDefault="005E7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E4EB2" w14:textId="77777777" w:rsidR="000F6E3B" w:rsidRDefault="000F6E3B">
      <w:r>
        <w:separator/>
      </w:r>
    </w:p>
  </w:footnote>
  <w:footnote w:type="continuationSeparator" w:id="0">
    <w:p w14:paraId="4D4E02E7" w14:textId="77777777" w:rsidR="000F6E3B" w:rsidRDefault="000F6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4C0E3" w14:textId="77777777" w:rsidR="00CA6057" w:rsidRDefault="007447FC" w:rsidP="00CA6057">
    <w:pPr>
      <w:pStyle w:val="Header"/>
    </w:pPr>
    <w:r>
      <w:rPr>
        <w:noProof/>
      </w:rPr>
      <w:drawing>
        <wp:anchor distT="0" distB="0" distL="114300" distR="114300" simplePos="0" relativeHeight="251660288" behindDoc="0" locked="0" layoutInCell="1" allowOverlap="1" wp14:anchorId="6CBC85DC" wp14:editId="17682B9B">
          <wp:simplePos x="0" y="0"/>
          <wp:positionH relativeFrom="column">
            <wp:posOffset>-4445</wp:posOffset>
          </wp:positionH>
          <wp:positionV relativeFrom="paragraph">
            <wp:posOffset>-57150</wp:posOffset>
          </wp:positionV>
          <wp:extent cx="1920875" cy="375285"/>
          <wp:effectExtent l="0" t="0" r="0" b="0"/>
          <wp:wrapNone/>
          <wp:docPr id="1683746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875" cy="375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899CF" w14:textId="77777777" w:rsidR="005E7670" w:rsidRPr="00BD514C" w:rsidRDefault="005E7670" w:rsidP="005E7670">
    <w:pPr>
      <w:pStyle w:val="Header"/>
      <w:rPr>
        <w:rFonts w:asciiTheme="minorHAnsi" w:hAnsiTheme="minorHAnsi" w:cs="Arial"/>
        <w:color w:val="747474"/>
        <w:sz w:val="16"/>
        <w:szCs w:val="20"/>
      </w:rPr>
    </w:pPr>
    <w:r>
      <w:t xml:space="preserve">     </w:t>
    </w:r>
    <w:r>
      <w:tab/>
    </w:r>
    <w:r w:rsidRPr="00CA6057">
      <w:rPr>
        <w:rFonts w:ascii="Open Sans" w:hAnsi="Open Sans" w:cs="Open Sans"/>
        <w:color w:val="747474"/>
        <w:sz w:val="16"/>
        <w:szCs w:val="20"/>
      </w:rPr>
      <w:t xml:space="preserve">                                                                                                                </w:t>
    </w:r>
    <w:r>
      <w:rPr>
        <w:rFonts w:ascii="Open Sans" w:hAnsi="Open Sans" w:cs="Open Sans"/>
        <w:color w:val="747474"/>
        <w:sz w:val="16"/>
        <w:szCs w:val="20"/>
      </w:rPr>
      <w:t xml:space="preserve">                                                             </w:t>
    </w:r>
    <w:r w:rsidRPr="00CA6057">
      <w:rPr>
        <w:rFonts w:ascii="Open Sans" w:hAnsi="Open Sans" w:cs="Open Sans"/>
        <w:color w:val="747474"/>
        <w:sz w:val="16"/>
        <w:szCs w:val="20"/>
      </w:rPr>
      <w:t xml:space="preserve">    </w:t>
    </w:r>
    <w:r w:rsidRPr="00BD514C">
      <w:rPr>
        <w:rFonts w:asciiTheme="minorHAnsi" w:hAnsiTheme="minorHAnsi" w:cs="Arial"/>
        <w:color w:val="747474"/>
        <w:sz w:val="16"/>
        <w:szCs w:val="20"/>
      </w:rPr>
      <w:t>DOI: 10.4417/IJGCH-AA-AA-AA</w:t>
    </w:r>
  </w:p>
  <w:p w14:paraId="74C16FC4" w14:textId="77777777" w:rsidR="00756D46" w:rsidRPr="00CA6057" w:rsidRDefault="00756D46" w:rsidP="005E7670">
    <w:pPr>
      <w:pStyle w:val="Header"/>
      <w:rPr>
        <w:rFonts w:ascii="Open Sans" w:hAnsi="Open Sans" w:cs="Open Sans"/>
        <w:color w:val="747474"/>
        <w:sz w:val="16"/>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F24CC" w14:textId="77777777" w:rsidR="006E7DD2" w:rsidRDefault="007447FC">
    <w:pPr>
      <w:pStyle w:val="Header"/>
    </w:pPr>
    <w:r>
      <w:rPr>
        <w:noProof/>
      </w:rPr>
      <w:drawing>
        <wp:anchor distT="0" distB="0" distL="114300" distR="114300" simplePos="0" relativeHeight="251661312" behindDoc="0" locked="0" layoutInCell="1" allowOverlap="1" wp14:anchorId="125D9554" wp14:editId="2B367DF3">
          <wp:simplePos x="0" y="0"/>
          <wp:positionH relativeFrom="column">
            <wp:posOffset>4089400</wp:posOffset>
          </wp:positionH>
          <wp:positionV relativeFrom="paragraph">
            <wp:posOffset>-33020</wp:posOffset>
          </wp:positionV>
          <wp:extent cx="2204085" cy="430530"/>
          <wp:effectExtent l="0" t="0" r="0" b="0"/>
          <wp:wrapNone/>
          <wp:docPr id="128045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4085" cy="4305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315D"/>
    <w:multiLevelType w:val="hybridMultilevel"/>
    <w:tmpl w:val="ED86E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07CD9"/>
    <w:multiLevelType w:val="hybridMultilevel"/>
    <w:tmpl w:val="2B78E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607A2"/>
    <w:multiLevelType w:val="singleLevel"/>
    <w:tmpl w:val="A4D62830"/>
    <w:lvl w:ilvl="0">
      <w:start w:val="1"/>
      <w:numFmt w:val="decimal"/>
      <w:pStyle w:val="Literatura"/>
      <w:lvlText w:val="%1."/>
      <w:lvlJc w:val="left"/>
      <w:pPr>
        <w:tabs>
          <w:tab w:val="num" w:pos="425"/>
        </w:tabs>
        <w:ind w:left="425" w:hanging="425"/>
      </w:pPr>
      <w:rPr>
        <w:rFonts w:ascii="Times New Roman" w:hAnsi="Times New Roman" w:cs="Times New Roman" w:hint="default"/>
        <w:b w:val="0"/>
        <w:bCs w:val="0"/>
        <w:i w:val="0"/>
        <w:iCs w:val="0"/>
        <w:sz w:val="26"/>
        <w:szCs w:val="26"/>
      </w:rPr>
    </w:lvl>
  </w:abstractNum>
  <w:abstractNum w:abstractNumId="3" w15:restartNumberingAfterBreak="0">
    <w:nsid w:val="22293420"/>
    <w:multiLevelType w:val="hybridMultilevel"/>
    <w:tmpl w:val="E4BA6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3555D"/>
    <w:multiLevelType w:val="hybridMultilevel"/>
    <w:tmpl w:val="33B4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2A0956"/>
    <w:multiLevelType w:val="hybridMultilevel"/>
    <w:tmpl w:val="92146CD8"/>
    <w:lvl w:ilvl="0" w:tplc="0408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6" w15:restartNumberingAfterBreak="0">
    <w:nsid w:val="4737472B"/>
    <w:multiLevelType w:val="hybridMultilevel"/>
    <w:tmpl w:val="FBACC0A2"/>
    <w:lvl w:ilvl="0" w:tplc="9EC8CE54">
      <w:start w:val="1"/>
      <w:numFmt w:val="bullet"/>
      <w:lvlText w:val=""/>
      <w:lvlJc w:val="left"/>
      <w:pPr>
        <w:tabs>
          <w:tab w:val="num" w:pos="643"/>
        </w:tabs>
        <w:ind w:left="641" w:hanging="281"/>
      </w:pPr>
      <w:rPr>
        <w:rFonts w:ascii="Symbol" w:hAnsi="Symbol"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7" w15:restartNumberingAfterBreak="0">
    <w:nsid w:val="56431948"/>
    <w:multiLevelType w:val="hybridMultilevel"/>
    <w:tmpl w:val="86D066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B911E84"/>
    <w:multiLevelType w:val="hybridMultilevel"/>
    <w:tmpl w:val="F0AED7E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71337A0B"/>
    <w:multiLevelType w:val="hybridMultilevel"/>
    <w:tmpl w:val="8F58C364"/>
    <w:lvl w:ilvl="0" w:tplc="0409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0" w15:restartNumberingAfterBreak="0">
    <w:nsid w:val="769A365F"/>
    <w:multiLevelType w:val="hybridMultilevel"/>
    <w:tmpl w:val="B95C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7480676">
    <w:abstractNumId w:val="8"/>
  </w:num>
  <w:num w:numId="2" w16cid:durableId="32002042">
    <w:abstractNumId w:val="2"/>
  </w:num>
  <w:num w:numId="3" w16cid:durableId="2105109121">
    <w:abstractNumId w:val="9"/>
  </w:num>
  <w:num w:numId="4" w16cid:durableId="615604362">
    <w:abstractNumId w:val="5"/>
  </w:num>
  <w:num w:numId="5" w16cid:durableId="1628314648">
    <w:abstractNumId w:val="6"/>
  </w:num>
  <w:num w:numId="6" w16cid:durableId="32506523">
    <w:abstractNumId w:val="0"/>
  </w:num>
  <w:num w:numId="7" w16cid:durableId="757824223">
    <w:abstractNumId w:val="1"/>
  </w:num>
  <w:num w:numId="8" w16cid:durableId="889464156">
    <w:abstractNumId w:val="10"/>
  </w:num>
  <w:num w:numId="9" w16cid:durableId="1680308183">
    <w:abstractNumId w:val="7"/>
  </w:num>
  <w:num w:numId="10" w16cid:durableId="504632178">
    <w:abstractNumId w:val="3"/>
  </w:num>
  <w:num w:numId="11" w16cid:durableId="1352995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0E"/>
    <w:rsid w:val="00004013"/>
    <w:rsid w:val="00013C69"/>
    <w:rsid w:val="00021932"/>
    <w:rsid w:val="00021A11"/>
    <w:rsid w:val="0002450E"/>
    <w:rsid w:val="00025D4C"/>
    <w:rsid w:val="000312B1"/>
    <w:rsid w:val="00040C4A"/>
    <w:rsid w:val="000456C5"/>
    <w:rsid w:val="00046C18"/>
    <w:rsid w:val="00050FFF"/>
    <w:rsid w:val="0005221B"/>
    <w:rsid w:val="00052F24"/>
    <w:rsid w:val="00053DC1"/>
    <w:rsid w:val="000551AF"/>
    <w:rsid w:val="00056818"/>
    <w:rsid w:val="0006690B"/>
    <w:rsid w:val="00067AAD"/>
    <w:rsid w:val="00075788"/>
    <w:rsid w:val="00075EBE"/>
    <w:rsid w:val="000835F8"/>
    <w:rsid w:val="00085ECC"/>
    <w:rsid w:val="00087ABD"/>
    <w:rsid w:val="000A59C9"/>
    <w:rsid w:val="000A5B72"/>
    <w:rsid w:val="000A6BA3"/>
    <w:rsid w:val="000A6F2C"/>
    <w:rsid w:val="000B0CF0"/>
    <w:rsid w:val="000B19BD"/>
    <w:rsid w:val="000B4A34"/>
    <w:rsid w:val="000B7BED"/>
    <w:rsid w:val="000C0BB5"/>
    <w:rsid w:val="000C37BD"/>
    <w:rsid w:val="000D07C5"/>
    <w:rsid w:val="000D11A3"/>
    <w:rsid w:val="000D3DF2"/>
    <w:rsid w:val="000D49E3"/>
    <w:rsid w:val="000D4E80"/>
    <w:rsid w:val="000D680B"/>
    <w:rsid w:val="000E2C65"/>
    <w:rsid w:val="000E3C24"/>
    <w:rsid w:val="000E579F"/>
    <w:rsid w:val="000E7F8E"/>
    <w:rsid w:val="000F31C0"/>
    <w:rsid w:val="000F441D"/>
    <w:rsid w:val="000F6E3B"/>
    <w:rsid w:val="00113DCE"/>
    <w:rsid w:val="001142EA"/>
    <w:rsid w:val="00117DCF"/>
    <w:rsid w:val="00125118"/>
    <w:rsid w:val="00131057"/>
    <w:rsid w:val="0013197D"/>
    <w:rsid w:val="0013198C"/>
    <w:rsid w:val="001321C1"/>
    <w:rsid w:val="001415FC"/>
    <w:rsid w:val="001416DC"/>
    <w:rsid w:val="00144546"/>
    <w:rsid w:val="00144B04"/>
    <w:rsid w:val="00151591"/>
    <w:rsid w:val="0015502E"/>
    <w:rsid w:val="001558DE"/>
    <w:rsid w:val="00155D7D"/>
    <w:rsid w:val="00155DE0"/>
    <w:rsid w:val="00157025"/>
    <w:rsid w:val="00157F2B"/>
    <w:rsid w:val="0016159F"/>
    <w:rsid w:val="00162E02"/>
    <w:rsid w:val="001653A2"/>
    <w:rsid w:val="001677C1"/>
    <w:rsid w:val="00167AAC"/>
    <w:rsid w:val="00177092"/>
    <w:rsid w:val="001801DD"/>
    <w:rsid w:val="001829E6"/>
    <w:rsid w:val="00187CFC"/>
    <w:rsid w:val="001917D0"/>
    <w:rsid w:val="0019187B"/>
    <w:rsid w:val="0019246D"/>
    <w:rsid w:val="00196DD3"/>
    <w:rsid w:val="001A38D9"/>
    <w:rsid w:val="001B2127"/>
    <w:rsid w:val="001B3D5F"/>
    <w:rsid w:val="001C287E"/>
    <w:rsid w:val="001E3A62"/>
    <w:rsid w:val="001F0BA1"/>
    <w:rsid w:val="001F5206"/>
    <w:rsid w:val="001F5972"/>
    <w:rsid w:val="0020224E"/>
    <w:rsid w:val="00203767"/>
    <w:rsid w:val="00205841"/>
    <w:rsid w:val="00212CA6"/>
    <w:rsid w:val="0021345A"/>
    <w:rsid w:val="0021437A"/>
    <w:rsid w:val="00221FA3"/>
    <w:rsid w:val="00222F17"/>
    <w:rsid w:val="00224168"/>
    <w:rsid w:val="00225645"/>
    <w:rsid w:val="00226596"/>
    <w:rsid w:val="002307C6"/>
    <w:rsid w:val="00230FDA"/>
    <w:rsid w:val="00234386"/>
    <w:rsid w:val="00234612"/>
    <w:rsid w:val="00236ECA"/>
    <w:rsid w:val="00243B8A"/>
    <w:rsid w:val="00245B00"/>
    <w:rsid w:val="00247DF5"/>
    <w:rsid w:val="00257E48"/>
    <w:rsid w:val="002851EB"/>
    <w:rsid w:val="002854A3"/>
    <w:rsid w:val="00290315"/>
    <w:rsid w:val="00294DA2"/>
    <w:rsid w:val="002A3249"/>
    <w:rsid w:val="002A69A4"/>
    <w:rsid w:val="002B606E"/>
    <w:rsid w:val="002B7B03"/>
    <w:rsid w:val="002C256E"/>
    <w:rsid w:val="002C5256"/>
    <w:rsid w:val="002C5714"/>
    <w:rsid w:val="002C5AAA"/>
    <w:rsid w:val="002C5C47"/>
    <w:rsid w:val="002C6302"/>
    <w:rsid w:val="002D1B2A"/>
    <w:rsid w:val="002D40C9"/>
    <w:rsid w:val="002D4536"/>
    <w:rsid w:val="002D4823"/>
    <w:rsid w:val="002D4D79"/>
    <w:rsid w:val="002D65A3"/>
    <w:rsid w:val="002D6FF8"/>
    <w:rsid w:val="002D79E4"/>
    <w:rsid w:val="002E6EA4"/>
    <w:rsid w:val="002F3B81"/>
    <w:rsid w:val="002F5C37"/>
    <w:rsid w:val="002F782C"/>
    <w:rsid w:val="00302828"/>
    <w:rsid w:val="00310D93"/>
    <w:rsid w:val="00331E37"/>
    <w:rsid w:val="00332819"/>
    <w:rsid w:val="003369EB"/>
    <w:rsid w:val="00341811"/>
    <w:rsid w:val="00346DA4"/>
    <w:rsid w:val="003512B5"/>
    <w:rsid w:val="0035313C"/>
    <w:rsid w:val="003568F7"/>
    <w:rsid w:val="0036638E"/>
    <w:rsid w:val="00366A30"/>
    <w:rsid w:val="00366DBE"/>
    <w:rsid w:val="0037048A"/>
    <w:rsid w:val="00370A1E"/>
    <w:rsid w:val="00381662"/>
    <w:rsid w:val="003824D3"/>
    <w:rsid w:val="00396FCF"/>
    <w:rsid w:val="003A2126"/>
    <w:rsid w:val="003A73C8"/>
    <w:rsid w:val="003B0FA3"/>
    <w:rsid w:val="003B4931"/>
    <w:rsid w:val="003D6628"/>
    <w:rsid w:val="003E1F00"/>
    <w:rsid w:val="003E37A5"/>
    <w:rsid w:val="003E40A2"/>
    <w:rsid w:val="003F1FB9"/>
    <w:rsid w:val="003F2CB4"/>
    <w:rsid w:val="00402CCC"/>
    <w:rsid w:val="00406042"/>
    <w:rsid w:val="00406523"/>
    <w:rsid w:val="004106A1"/>
    <w:rsid w:val="00411FB4"/>
    <w:rsid w:val="00412E39"/>
    <w:rsid w:val="00417364"/>
    <w:rsid w:val="004221A1"/>
    <w:rsid w:val="004304AD"/>
    <w:rsid w:val="00431059"/>
    <w:rsid w:val="004318C8"/>
    <w:rsid w:val="004348A8"/>
    <w:rsid w:val="004357DB"/>
    <w:rsid w:val="00445CF2"/>
    <w:rsid w:val="00447979"/>
    <w:rsid w:val="0045310E"/>
    <w:rsid w:val="004533C5"/>
    <w:rsid w:val="0046221C"/>
    <w:rsid w:val="00467FD2"/>
    <w:rsid w:val="004714B5"/>
    <w:rsid w:val="00476057"/>
    <w:rsid w:val="004812A6"/>
    <w:rsid w:val="00484AAC"/>
    <w:rsid w:val="00484BAD"/>
    <w:rsid w:val="0048521E"/>
    <w:rsid w:val="004858B7"/>
    <w:rsid w:val="0049232C"/>
    <w:rsid w:val="00494E5B"/>
    <w:rsid w:val="00495C86"/>
    <w:rsid w:val="004963C0"/>
    <w:rsid w:val="00497545"/>
    <w:rsid w:val="0049768F"/>
    <w:rsid w:val="004A4925"/>
    <w:rsid w:val="004A51A7"/>
    <w:rsid w:val="004B1CDF"/>
    <w:rsid w:val="004B3C81"/>
    <w:rsid w:val="004B5E05"/>
    <w:rsid w:val="004C0657"/>
    <w:rsid w:val="004C1961"/>
    <w:rsid w:val="004C22FA"/>
    <w:rsid w:val="004C2600"/>
    <w:rsid w:val="004C4FC7"/>
    <w:rsid w:val="004C75EE"/>
    <w:rsid w:val="004D596B"/>
    <w:rsid w:val="004E4D2D"/>
    <w:rsid w:val="004E65E7"/>
    <w:rsid w:val="00501869"/>
    <w:rsid w:val="00502168"/>
    <w:rsid w:val="005055F8"/>
    <w:rsid w:val="0050685A"/>
    <w:rsid w:val="00507249"/>
    <w:rsid w:val="005074CC"/>
    <w:rsid w:val="00507599"/>
    <w:rsid w:val="00507F67"/>
    <w:rsid w:val="00512176"/>
    <w:rsid w:val="00517ED7"/>
    <w:rsid w:val="00520AFF"/>
    <w:rsid w:val="005221B0"/>
    <w:rsid w:val="00522297"/>
    <w:rsid w:val="00524391"/>
    <w:rsid w:val="00531F3E"/>
    <w:rsid w:val="005320E1"/>
    <w:rsid w:val="005411D8"/>
    <w:rsid w:val="0054181E"/>
    <w:rsid w:val="0054602A"/>
    <w:rsid w:val="00551997"/>
    <w:rsid w:val="005529D0"/>
    <w:rsid w:val="00554B37"/>
    <w:rsid w:val="00561228"/>
    <w:rsid w:val="00572DE2"/>
    <w:rsid w:val="00576EB7"/>
    <w:rsid w:val="00577317"/>
    <w:rsid w:val="0058009C"/>
    <w:rsid w:val="00586870"/>
    <w:rsid w:val="00592517"/>
    <w:rsid w:val="005A58C0"/>
    <w:rsid w:val="005B16BD"/>
    <w:rsid w:val="005B3164"/>
    <w:rsid w:val="005C4ECA"/>
    <w:rsid w:val="005C595D"/>
    <w:rsid w:val="005C5D7D"/>
    <w:rsid w:val="005C7063"/>
    <w:rsid w:val="005C72B7"/>
    <w:rsid w:val="005D3C40"/>
    <w:rsid w:val="005E30C1"/>
    <w:rsid w:val="005E487B"/>
    <w:rsid w:val="005E4A32"/>
    <w:rsid w:val="005E5A14"/>
    <w:rsid w:val="005E7670"/>
    <w:rsid w:val="005E7BC2"/>
    <w:rsid w:val="005F1569"/>
    <w:rsid w:val="00600B7E"/>
    <w:rsid w:val="006054EF"/>
    <w:rsid w:val="00610EA3"/>
    <w:rsid w:val="00615520"/>
    <w:rsid w:val="0061610E"/>
    <w:rsid w:val="0063457F"/>
    <w:rsid w:val="00640C44"/>
    <w:rsid w:val="00643706"/>
    <w:rsid w:val="00647FF7"/>
    <w:rsid w:val="00650199"/>
    <w:rsid w:val="00650A76"/>
    <w:rsid w:val="00651624"/>
    <w:rsid w:val="00653E12"/>
    <w:rsid w:val="0065428D"/>
    <w:rsid w:val="006560AE"/>
    <w:rsid w:val="006605C1"/>
    <w:rsid w:val="006647A3"/>
    <w:rsid w:val="00664D7F"/>
    <w:rsid w:val="00671343"/>
    <w:rsid w:val="006727D5"/>
    <w:rsid w:val="0067292A"/>
    <w:rsid w:val="0067384A"/>
    <w:rsid w:val="00673AB7"/>
    <w:rsid w:val="00674186"/>
    <w:rsid w:val="00677914"/>
    <w:rsid w:val="00680E07"/>
    <w:rsid w:val="00682FF0"/>
    <w:rsid w:val="00690D29"/>
    <w:rsid w:val="006A476D"/>
    <w:rsid w:val="006A4D38"/>
    <w:rsid w:val="006A522D"/>
    <w:rsid w:val="006B2933"/>
    <w:rsid w:val="006B5327"/>
    <w:rsid w:val="006B5E09"/>
    <w:rsid w:val="006C5F96"/>
    <w:rsid w:val="006C7187"/>
    <w:rsid w:val="006E24C1"/>
    <w:rsid w:val="006E26D7"/>
    <w:rsid w:val="006E3CAA"/>
    <w:rsid w:val="006E43EB"/>
    <w:rsid w:val="006E632B"/>
    <w:rsid w:val="006E681A"/>
    <w:rsid w:val="006E7DD2"/>
    <w:rsid w:val="006F531A"/>
    <w:rsid w:val="006F5A62"/>
    <w:rsid w:val="006F688E"/>
    <w:rsid w:val="007029CB"/>
    <w:rsid w:val="007037CE"/>
    <w:rsid w:val="00703848"/>
    <w:rsid w:val="007053BF"/>
    <w:rsid w:val="00707111"/>
    <w:rsid w:val="00707CD9"/>
    <w:rsid w:val="007110E2"/>
    <w:rsid w:val="0071137E"/>
    <w:rsid w:val="00713F13"/>
    <w:rsid w:val="007143A6"/>
    <w:rsid w:val="00714AB0"/>
    <w:rsid w:val="00715DEE"/>
    <w:rsid w:val="00716581"/>
    <w:rsid w:val="00717021"/>
    <w:rsid w:val="00717412"/>
    <w:rsid w:val="00723DBF"/>
    <w:rsid w:val="00724F76"/>
    <w:rsid w:val="00733E83"/>
    <w:rsid w:val="0073489F"/>
    <w:rsid w:val="00735ADE"/>
    <w:rsid w:val="007447FC"/>
    <w:rsid w:val="00755EC7"/>
    <w:rsid w:val="00756D46"/>
    <w:rsid w:val="0075735E"/>
    <w:rsid w:val="00764B20"/>
    <w:rsid w:val="00773B59"/>
    <w:rsid w:val="0077507A"/>
    <w:rsid w:val="00780B08"/>
    <w:rsid w:val="00782784"/>
    <w:rsid w:val="00782D7B"/>
    <w:rsid w:val="007841BC"/>
    <w:rsid w:val="00795A4B"/>
    <w:rsid w:val="00796337"/>
    <w:rsid w:val="007A65C0"/>
    <w:rsid w:val="007B2328"/>
    <w:rsid w:val="007B779D"/>
    <w:rsid w:val="007B7A1F"/>
    <w:rsid w:val="007C6732"/>
    <w:rsid w:val="007D06F9"/>
    <w:rsid w:val="007E41E3"/>
    <w:rsid w:val="007E7DEF"/>
    <w:rsid w:val="007F3116"/>
    <w:rsid w:val="008002FB"/>
    <w:rsid w:val="0080323A"/>
    <w:rsid w:val="00806850"/>
    <w:rsid w:val="0081036F"/>
    <w:rsid w:val="008112EC"/>
    <w:rsid w:val="00815351"/>
    <w:rsid w:val="00815BBE"/>
    <w:rsid w:val="00820C2D"/>
    <w:rsid w:val="00833358"/>
    <w:rsid w:val="0083336D"/>
    <w:rsid w:val="00834399"/>
    <w:rsid w:val="00834535"/>
    <w:rsid w:val="008359D2"/>
    <w:rsid w:val="008406F1"/>
    <w:rsid w:val="00841303"/>
    <w:rsid w:val="00842D4C"/>
    <w:rsid w:val="008433CB"/>
    <w:rsid w:val="00853E55"/>
    <w:rsid w:val="008572C3"/>
    <w:rsid w:val="00857CAF"/>
    <w:rsid w:val="00857D8E"/>
    <w:rsid w:val="00857F2F"/>
    <w:rsid w:val="008715C8"/>
    <w:rsid w:val="0088275D"/>
    <w:rsid w:val="0088406F"/>
    <w:rsid w:val="00884EE0"/>
    <w:rsid w:val="008868A4"/>
    <w:rsid w:val="00893B64"/>
    <w:rsid w:val="00894429"/>
    <w:rsid w:val="008974EB"/>
    <w:rsid w:val="008A3DD8"/>
    <w:rsid w:val="008A4D73"/>
    <w:rsid w:val="008B172F"/>
    <w:rsid w:val="008B37FB"/>
    <w:rsid w:val="008B6EEA"/>
    <w:rsid w:val="008C1BEC"/>
    <w:rsid w:val="008D0645"/>
    <w:rsid w:val="008E7C3B"/>
    <w:rsid w:val="008F156F"/>
    <w:rsid w:val="008F23F3"/>
    <w:rsid w:val="00903705"/>
    <w:rsid w:val="00905D1F"/>
    <w:rsid w:val="0091100D"/>
    <w:rsid w:val="009114AC"/>
    <w:rsid w:val="009114E8"/>
    <w:rsid w:val="00911857"/>
    <w:rsid w:val="009142E4"/>
    <w:rsid w:val="00914806"/>
    <w:rsid w:val="009169BF"/>
    <w:rsid w:val="00923C94"/>
    <w:rsid w:val="00930B40"/>
    <w:rsid w:val="00931A69"/>
    <w:rsid w:val="0093297F"/>
    <w:rsid w:val="009343F4"/>
    <w:rsid w:val="00934861"/>
    <w:rsid w:val="0094090C"/>
    <w:rsid w:val="0094177F"/>
    <w:rsid w:val="0094223D"/>
    <w:rsid w:val="00942425"/>
    <w:rsid w:val="00946828"/>
    <w:rsid w:val="009472B9"/>
    <w:rsid w:val="00947994"/>
    <w:rsid w:val="00947DD5"/>
    <w:rsid w:val="00953F95"/>
    <w:rsid w:val="00954E68"/>
    <w:rsid w:val="009574EB"/>
    <w:rsid w:val="009601DE"/>
    <w:rsid w:val="00961D21"/>
    <w:rsid w:val="00965383"/>
    <w:rsid w:val="0096727E"/>
    <w:rsid w:val="009678DE"/>
    <w:rsid w:val="009708F5"/>
    <w:rsid w:val="0097321A"/>
    <w:rsid w:val="00974329"/>
    <w:rsid w:val="009764C6"/>
    <w:rsid w:val="009805D6"/>
    <w:rsid w:val="0098156C"/>
    <w:rsid w:val="009840C8"/>
    <w:rsid w:val="00984BA8"/>
    <w:rsid w:val="0098707B"/>
    <w:rsid w:val="0099665E"/>
    <w:rsid w:val="00997D4F"/>
    <w:rsid w:val="009A0CF3"/>
    <w:rsid w:val="009B2F8D"/>
    <w:rsid w:val="009B5B2A"/>
    <w:rsid w:val="009B62B9"/>
    <w:rsid w:val="009C052C"/>
    <w:rsid w:val="009C1A13"/>
    <w:rsid w:val="009C397C"/>
    <w:rsid w:val="009C6883"/>
    <w:rsid w:val="009C73E1"/>
    <w:rsid w:val="009D1B94"/>
    <w:rsid w:val="009D2913"/>
    <w:rsid w:val="009D2D0F"/>
    <w:rsid w:val="009F2193"/>
    <w:rsid w:val="009F7BCA"/>
    <w:rsid w:val="009F7DDC"/>
    <w:rsid w:val="00A01423"/>
    <w:rsid w:val="00A0558E"/>
    <w:rsid w:val="00A05BBF"/>
    <w:rsid w:val="00A07835"/>
    <w:rsid w:val="00A101AA"/>
    <w:rsid w:val="00A14755"/>
    <w:rsid w:val="00A14A16"/>
    <w:rsid w:val="00A16067"/>
    <w:rsid w:val="00A20008"/>
    <w:rsid w:val="00A21073"/>
    <w:rsid w:val="00A276A5"/>
    <w:rsid w:val="00A31D87"/>
    <w:rsid w:val="00A36C64"/>
    <w:rsid w:val="00A36F19"/>
    <w:rsid w:val="00A41D46"/>
    <w:rsid w:val="00A43164"/>
    <w:rsid w:val="00A44FC6"/>
    <w:rsid w:val="00A45851"/>
    <w:rsid w:val="00A45CD0"/>
    <w:rsid w:val="00A56A2E"/>
    <w:rsid w:val="00A56D49"/>
    <w:rsid w:val="00A60753"/>
    <w:rsid w:val="00A643AC"/>
    <w:rsid w:val="00A64FB9"/>
    <w:rsid w:val="00A716A5"/>
    <w:rsid w:val="00A73A56"/>
    <w:rsid w:val="00A74ED3"/>
    <w:rsid w:val="00A7717A"/>
    <w:rsid w:val="00A80AF0"/>
    <w:rsid w:val="00A81B6B"/>
    <w:rsid w:val="00A87215"/>
    <w:rsid w:val="00A9100F"/>
    <w:rsid w:val="00A94151"/>
    <w:rsid w:val="00A94B32"/>
    <w:rsid w:val="00AA1990"/>
    <w:rsid w:val="00AA48A4"/>
    <w:rsid w:val="00AA640A"/>
    <w:rsid w:val="00AB2AFD"/>
    <w:rsid w:val="00AB3069"/>
    <w:rsid w:val="00AB3502"/>
    <w:rsid w:val="00AB6724"/>
    <w:rsid w:val="00AB7CF4"/>
    <w:rsid w:val="00AC70A4"/>
    <w:rsid w:val="00AC744D"/>
    <w:rsid w:val="00AC7B00"/>
    <w:rsid w:val="00AD0A9A"/>
    <w:rsid w:val="00AD5B79"/>
    <w:rsid w:val="00AE01B3"/>
    <w:rsid w:val="00AE033B"/>
    <w:rsid w:val="00AE127A"/>
    <w:rsid w:val="00AE5FEB"/>
    <w:rsid w:val="00AF201E"/>
    <w:rsid w:val="00AF4D39"/>
    <w:rsid w:val="00B041B8"/>
    <w:rsid w:val="00B04233"/>
    <w:rsid w:val="00B20A66"/>
    <w:rsid w:val="00B22AE4"/>
    <w:rsid w:val="00B34182"/>
    <w:rsid w:val="00B42636"/>
    <w:rsid w:val="00B433B1"/>
    <w:rsid w:val="00B5413F"/>
    <w:rsid w:val="00B55C64"/>
    <w:rsid w:val="00B7288F"/>
    <w:rsid w:val="00B739F7"/>
    <w:rsid w:val="00B746B0"/>
    <w:rsid w:val="00B75C25"/>
    <w:rsid w:val="00B77C8E"/>
    <w:rsid w:val="00B82B53"/>
    <w:rsid w:val="00B91052"/>
    <w:rsid w:val="00B96C0E"/>
    <w:rsid w:val="00BA2561"/>
    <w:rsid w:val="00BA30B5"/>
    <w:rsid w:val="00BA3896"/>
    <w:rsid w:val="00BB1076"/>
    <w:rsid w:val="00BB4715"/>
    <w:rsid w:val="00BB7C12"/>
    <w:rsid w:val="00BC0CFB"/>
    <w:rsid w:val="00BC576C"/>
    <w:rsid w:val="00BD2A8F"/>
    <w:rsid w:val="00BD2D92"/>
    <w:rsid w:val="00BD351A"/>
    <w:rsid w:val="00BD59FA"/>
    <w:rsid w:val="00BD72A5"/>
    <w:rsid w:val="00BD7C6E"/>
    <w:rsid w:val="00BD7CA9"/>
    <w:rsid w:val="00BE211A"/>
    <w:rsid w:val="00BE237C"/>
    <w:rsid w:val="00BE75F0"/>
    <w:rsid w:val="00BF0E26"/>
    <w:rsid w:val="00BF204F"/>
    <w:rsid w:val="00BF5131"/>
    <w:rsid w:val="00BF7D2C"/>
    <w:rsid w:val="00C00E12"/>
    <w:rsid w:val="00C02884"/>
    <w:rsid w:val="00C02BA1"/>
    <w:rsid w:val="00C07350"/>
    <w:rsid w:val="00C11088"/>
    <w:rsid w:val="00C205F8"/>
    <w:rsid w:val="00C30E9B"/>
    <w:rsid w:val="00C339B8"/>
    <w:rsid w:val="00C369EC"/>
    <w:rsid w:val="00C369FF"/>
    <w:rsid w:val="00C406B7"/>
    <w:rsid w:val="00C411E6"/>
    <w:rsid w:val="00C42284"/>
    <w:rsid w:val="00C46414"/>
    <w:rsid w:val="00C514B5"/>
    <w:rsid w:val="00C51C5A"/>
    <w:rsid w:val="00C54774"/>
    <w:rsid w:val="00C603CA"/>
    <w:rsid w:val="00C6301C"/>
    <w:rsid w:val="00C66832"/>
    <w:rsid w:val="00C727C9"/>
    <w:rsid w:val="00C73CEF"/>
    <w:rsid w:val="00C8114D"/>
    <w:rsid w:val="00C81520"/>
    <w:rsid w:val="00C9503C"/>
    <w:rsid w:val="00C9701C"/>
    <w:rsid w:val="00C97A11"/>
    <w:rsid w:val="00C97F6D"/>
    <w:rsid w:val="00CA2C88"/>
    <w:rsid w:val="00CA5BC9"/>
    <w:rsid w:val="00CA6057"/>
    <w:rsid w:val="00CB1927"/>
    <w:rsid w:val="00CB1DA6"/>
    <w:rsid w:val="00CB5BC0"/>
    <w:rsid w:val="00CB5C2F"/>
    <w:rsid w:val="00CC3707"/>
    <w:rsid w:val="00CC51FF"/>
    <w:rsid w:val="00CD081A"/>
    <w:rsid w:val="00CD2393"/>
    <w:rsid w:val="00CD6AAD"/>
    <w:rsid w:val="00CD7455"/>
    <w:rsid w:val="00CD770F"/>
    <w:rsid w:val="00CE0FD5"/>
    <w:rsid w:val="00CE317D"/>
    <w:rsid w:val="00CF1BC1"/>
    <w:rsid w:val="00CF698F"/>
    <w:rsid w:val="00CF7C26"/>
    <w:rsid w:val="00D1059D"/>
    <w:rsid w:val="00D10BCA"/>
    <w:rsid w:val="00D10C32"/>
    <w:rsid w:val="00D14374"/>
    <w:rsid w:val="00D15616"/>
    <w:rsid w:val="00D33832"/>
    <w:rsid w:val="00D36E22"/>
    <w:rsid w:val="00D41448"/>
    <w:rsid w:val="00D453E5"/>
    <w:rsid w:val="00D509E1"/>
    <w:rsid w:val="00D61779"/>
    <w:rsid w:val="00D635DC"/>
    <w:rsid w:val="00D6618B"/>
    <w:rsid w:val="00D71B8E"/>
    <w:rsid w:val="00D74D11"/>
    <w:rsid w:val="00D77EFC"/>
    <w:rsid w:val="00D80E1A"/>
    <w:rsid w:val="00D8297D"/>
    <w:rsid w:val="00D90D36"/>
    <w:rsid w:val="00D91FD4"/>
    <w:rsid w:val="00DA6BA0"/>
    <w:rsid w:val="00DC156A"/>
    <w:rsid w:val="00DC1654"/>
    <w:rsid w:val="00DC291A"/>
    <w:rsid w:val="00DC6729"/>
    <w:rsid w:val="00DD5E12"/>
    <w:rsid w:val="00DE2CF2"/>
    <w:rsid w:val="00DE3113"/>
    <w:rsid w:val="00DE3ADD"/>
    <w:rsid w:val="00DE6B95"/>
    <w:rsid w:val="00E04B84"/>
    <w:rsid w:val="00E063C9"/>
    <w:rsid w:val="00E10475"/>
    <w:rsid w:val="00E115A8"/>
    <w:rsid w:val="00E11E85"/>
    <w:rsid w:val="00E12CCF"/>
    <w:rsid w:val="00E1517B"/>
    <w:rsid w:val="00E16A73"/>
    <w:rsid w:val="00E17193"/>
    <w:rsid w:val="00E21866"/>
    <w:rsid w:val="00E247EE"/>
    <w:rsid w:val="00E24F4D"/>
    <w:rsid w:val="00E32BF9"/>
    <w:rsid w:val="00E34F59"/>
    <w:rsid w:val="00E3794F"/>
    <w:rsid w:val="00E4110C"/>
    <w:rsid w:val="00E4114C"/>
    <w:rsid w:val="00E51D7B"/>
    <w:rsid w:val="00E526D8"/>
    <w:rsid w:val="00E53A5A"/>
    <w:rsid w:val="00E56BA7"/>
    <w:rsid w:val="00E56DEF"/>
    <w:rsid w:val="00E575FA"/>
    <w:rsid w:val="00E64972"/>
    <w:rsid w:val="00E677DA"/>
    <w:rsid w:val="00E709CC"/>
    <w:rsid w:val="00E75941"/>
    <w:rsid w:val="00E9106E"/>
    <w:rsid w:val="00E92694"/>
    <w:rsid w:val="00EA0C07"/>
    <w:rsid w:val="00EA2CFC"/>
    <w:rsid w:val="00EB11A8"/>
    <w:rsid w:val="00EB1D4C"/>
    <w:rsid w:val="00EB45F5"/>
    <w:rsid w:val="00EB4D22"/>
    <w:rsid w:val="00EC2FEF"/>
    <w:rsid w:val="00EC4CF8"/>
    <w:rsid w:val="00EC56C5"/>
    <w:rsid w:val="00EC5BDB"/>
    <w:rsid w:val="00EC7552"/>
    <w:rsid w:val="00ED005C"/>
    <w:rsid w:val="00ED0C50"/>
    <w:rsid w:val="00EE07A8"/>
    <w:rsid w:val="00EE144D"/>
    <w:rsid w:val="00EE21CF"/>
    <w:rsid w:val="00EE3E9B"/>
    <w:rsid w:val="00EE4067"/>
    <w:rsid w:val="00EF76BE"/>
    <w:rsid w:val="00F00619"/>
    <w:rsid w:val="00F05DF8"/>
    <w:rsid w:val="00F172CD"/>
    <w:rsid w:val="00F229BB"/>
    <w:rsid w:val="00F3191D"/>
    <w:rsid w:val="00F41E51"/>
    <w:rsid w:val="00F433B9"/>
    <w:rsid w:val="00F466E6"/>
    <w:rsid w:val="00F46F0C"/>
    <w:rsid w:val="00F51884"/>
    <w:rsid w:val="00F53022"/>
    <w:rsid w:val="00F60B65"/>
    <w:rsid w:val="00F62C77"/>
    <w:rsid w:val="00F646EE"/>
    <w:rsid w:val="00F65C08"/>
    <w:rsid w:val="00F82766"/>
    <w:rsid w:val="00F843D2"/>
    <w:rsid w:val="00F8483A"/>
    <w:rsid w:val="00F871AC"/>
    <w:rsid w:val="00F91619"/>
    <w:rsid w:val="00F93A6E"/>
    <w:rsid w:val="00F9646B"/>
    <w:rsid w:val="00FA51F9"/>
    <w:rsid w:val="00FA6834"/>
    <w:rsid w:val="00FA72D5"/>
    <w:rsid w:val="00FB1070"/>
    <w:rsid w:val="00FB2CCF"/>
    <w:rsid w:val="00FC2698"/>
    <w:rsid w:val="00FD0CF0"/>
    <w:rsid w:val="00FD1126"/>
    <w:rsid w:val="00FD2B48"/>
    <w:rsid w:val="00FD4343"/>
    <w:rsid w:val="00FE09ED"/>
    <w:rsid w:val="00FE0CAE"/>
    <w:rsid w:val="00FE1559"/>
    <w:rsid w:val="00FE5BFA"/>
    <w:rsid w:val="00FF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5DD8F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lsdException w:name="heading 1" w:locked="1"/>
    <w:lsdException w:name="heading 2" w:locked="1"/>
    <w:lsdException w:name="heading 3" w:locked="1"/>
    <w:lsdException w:name="heading 4" w:locked="1"/>
    <w:lsdException w:name="heading 5" w:locked="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lsdException w:name="Title" w:locked="1"/>
    <w:lsdException w:name="Default Paragraph Font" w:locked="1"/>
    <w:lsdException w:name="Subtitle" w:locked="1"/>
    <w:lsdException w:name="Strong" w:locked="1"/>
    <w:lsdException w:name="Emphasis" w:locked="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560AE"/>
    <w:rPr>
      <w:sz w:val="24"/>
      <w:szCs w:val="24"/>
    </w:rPr>
  </w:style>
  <w:style w:type="paragraph" w:styleId="Heading1">
    <w:name w:val="heading 1"/>
    <w:basedOn w:val="Normal"/>
    <w:next w:val="Normal"/>
    <w:link w:val="Heading1Char"/>
    <w:rsid w:val="00680E07"/>
    <w:pPr>
      <w:keepNext/>
      <w:outlineLvl w:val="0"/>
    </w:pPr>
    <w:rPr>
      <w:b/>
      <w:bCs/>
      <w:sz w:val="32"/>
      <w:szCs w:val="32"/>
    </w:rPr>
  </w:style>
  <w:style w:type="paragraph" w:styleId="Heading2">
    <w:name w:val="heading 2"/>
    <w:basedOn w:val="Normal"/>
    <w:next w:val="Normal"/>
    <w:link w:val="Heading2Char"/>
    <w:rsid w:val="00680E07"/>
    <w:pPr>
      <w:keepNext/>
      <w:spacing w:after="120"/>
      <w:jc w:val="both"/>
      <w:outlineLvl w:val="1"/>
    </w:pPr>
    <w:rPr>
      <w:b/>
      <w:bCs/>
      <w:sz w:val="20"/>
      <w:szCs w:val="20"/>
    </w:rPr>
  </w:style>
  <w:style w:type="paragraph" w:styleId="Heading3">
    <w:name w:val="heading 3"/>
    <w:basedOn w:val="Normal"/>
    <w:next w:val="Normal"/>
    <w:link w:val="Heading3Char"/>
    <w:rsid w:val="00680E07"/>
    <w:pPr>
      <w:keepNext/>
      <w:tabs>
        <w:tab w:val="left" w:pos="259"/>
      </w:tabs>
      <w:jc w:val="center"/>
      <w:outlineLvl w:val="2"/>
    </w:pPr>
    <w:rPr>
      <w:i/>
      <w:iCs/>
      <w:sz w:val="20"/>
      <w:szCs w:val="20"/>
    </w:rPr>
  </w:style>
  <w:style w:type="paragraph" w:styleId="Heading4">
    <w:name w:val="heading 4"/>
    <w:basedOn w:val="Normal"/>
    <w:next w:val="Normal"/>
    <w:link w:val="Heading4Char"/>
    <w:rsid w:val="00680E07"/>
    <w:pPr>
      <w:keepNext/>
      <w:ind w:left="1980" w:hanging="1980"/>
      <w:outlineLvl w:val="3"/>
    </w:pPr>
    <w:rPr>
      <w:rFonts w:ascii="Arial" w:hAnsi="Arial" w:cs="Arial"/>
      <w:i/>
      <w:iCs/>
      <w:sz w:val="20"/>
      <w:szCs w:val="20"/>
    </w:rPr>
  </w:style>
  <w:style w:type="paragraph" w:styleId="Heading5">
    <w:name w:val="heading 5"/>
    <w:basedOn w:val="Normal"/>
    <w:next w:val="Normal"/>
    <w:link w:val="Heading5Char"/>
    <w:rsid w:val="00680E07"/>
    <w:pPr>
      <w:keepNext/>
      <w:ind w:firstLine="720"/>
      <w:jc w:val="both"/>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F7DDC"/>
    <w:rPr>
      <w:rFonts w:ascii="Cambria" w:hAnsi="Cambria" w:cs="Cambria"/>
      <w:b/>
      <w:bCs/>
      <w:kern w:val="32"/>
      <w:sz w:val="32"/>
      <w:szCs w:val="32"/>
    </w:rPr>
  </w:style>
  <w:style w:type="character" w:customStyle="1" w:styleId="Heading2Char">
    <w:name w:val="Heading 2 Char"/>
    <w:basedOn w:val="DefaultParagraphFont"/>
    <w:link w:val="Heading2"/>
    <w:semiHidden/>
    <w:locked/>
    <w:rsid w:val="009F7DDC"/>
    <w:rPr>
      <w:rFonts w:ascii="Cambria" w:hAnsi="Cambria" w:cs="Cambria"/>
      <w:b/>
      <w:bCs/>
      <w:i/>
      <w:iCs/>
      <w:sz w:val="28"/>
      <w:szCs w:val="28"/>
    </w:rPr>
  </w:style>
  <w:style w:type="character" w:customStyle="1" w:styleId="Heading3Char">
    <w:name w:val="Heading 3 Char"/>
    <w:basedOn w:val="DefaultParagraphFont"/>
    <w:link w:val="Heading3"/>
    <w:semiHidden/>
    <w:locked/>
    <w:rsid w:val="009F7DDC"/>
    <w:rPr>
      <w:rFonts w:ascii="Cambria" w:hAnsi="Cambria" w:cs="Cambria"/>
      <w:b/>
      <w:bCs/>
      <w:sz w:val="26"/>
      <w:szCs w:val="26"/>
    </w:rPr>
  </w:style>
  <w:style w:type="character" w:customStyle="1" w:styleId="Heading4Char">
    <w:name w:val="Heading 4 Char"/>
    <w:basedOn w:val="DefaultParagraphFont"/>
    <w:link w:val="Heading4"/>
    <w:semiHidden/>
    <w:locked/>
    <w:rsid w:val="009F7DDC"/>
    <w:rPr>
      <w:rFonts w:ascii="Calibri" w:hAnsi="Calibri" w:cs="Calibri"/>
      <w:b/>
      <w:bCs/>
      <w:sz w:val="28"/>
      <w:szCs w:val="28"/>
    </w:rPr>
  </w:style>
  <w:style w:type="character" w:customStyle="1" w:styleId="Heading5Char">
    <w:name w:val="Heading 5 Char"/>
    <w:basedOn w:val="DefaultParagraphFont"/>
    <w:link w:val="Heading5"/>
    <w:semiHidden/>
    <w:locked/>
    <w:rsid w:val="009F7DDC"/>
    <w:rPr>
      <w:rFonts w:ascii="Calibri" w:hAnsi="Calibri" w:cs="Calibri"/>
      <w:b/>
      <w:bCs/>
      <w:i/>
      <w:iCs/>
      <w:sz w:val="26"/>
      <w:szCs w:val="26"/>
    </w:rPr>
  </w:style>
  <w:style w:type="paragraph" w:styleId="BodyText">
    <w:name w:val="Body Text"/>
    <w:basedOn w:val="Normal"/>
    <w:link w:val="BodyTextChar"/>
    <w:rsid w:val="00680E07"/>
    <w:pPr>
      <w:jc w:val="both"/>
    </w:pPr>
  </w:style>
  <w:style w:type="character" w:customStyle="1" w:styleId="BodyTextChar">
    <w:name w:val="Body Text Char"/>
    <w:basedOn w:val="DefaultParagraphFont"/>
    <w:link w:val="BodyText"/>
    <w:semiHidden/>
    <w:locked/>
    <w:rsid w:val="009F7DDC"/>
    <w:rPr>
      <w:rFonts w:cs="Times New Roman"/>
      <w:sz w:val="24"/>
      <w:szCs w:val="24"/>
    </w:rPr>
  </w:style>
  <w:style w:type="paragraph" w:styleId="Header">
    <w:name w:val="header"/>
    <w:basedOn w:val="Normal"/>
    <w:link w:val="HeaderChar"/>
    <w:rsid w:val="00680E07"/>
    <w:pPr>
      <w:tabs>
        <w:tab w:val="center" w:pos="4320"/>
        <w:tab w:val="right" w:pos="8640"/>
      </w:tabs>
    </w:pPr>
  </w:style>
  <w:style w:type="character" w:customStyle="1" w:styleId="HeaderChar">
    <w:name w:val="Header Char"/>
    <w:basedOn w:val="DefaultParagraphFont"/>
    <w:link w:val="Header"/>
    <w:locked/>
    <w:rsid w:val="009F7DDC"/>
    <w:rPr>
      <w:rFonts w:cs="Times New Roman"/>
      <w:sz w:val="24"/>
      <w:szCs w:val="24"/>
    </w:rPr>
  </w:style>
  <w:style w:type="paragraph" w:styleId="Footer">
    <w:name w:val="footer"/>
    <w:basedOn w:val="Normal"/>
    <w:link w:val="FooterChar"/>
    <w:uiPriority w:val="99"/>
    <w:rsid w:val="00680E07"/>
    <w:pPr>
      <w:tabs>
        <w:tab w:val="center" w:pos="4320"/>
        <w:tab w:val="right" w:pos="8640"/>
      </w:tabs>
    </w:pPr>
  </w:style>
  <w:style w:type="character" w:customStyle="1" w:styleId="FooterChar">
    <w:name w:val="Footer Char"/>
    <w:basedOn w:val="DefaultParagraphFont"/>
    <w:link w:val="Footer"/>
    <w:uiPriority w:val="99"/>
    <w:locked/>
    <w:rsid w:val="00332819"/>
    <w:rPr>
      <w:rFonts w:cs="Times New Roman"/>
      <w:sz w:val="24"/>
      <w:szCs w:val="24"/>
      <w:lang w:val="en-US" w:eastAsia="en-US"/>
    </w:rPr>
  </w:style>
  <w:style w:type="character" w:styleId="PageNumber">
    <w:name w:val="page number"/>
    <w:basedOn w:val="DefaultParagraphFont"/>
    <w:rsid w:val="00680E07"/>
    <w:rPr>
      <w:rFonts w:cs="Times New Roman"/>
    </w:rPr>
  </w:style>
  <w:style w:type="character" w:styleId="Hyperlink">
    <w:name w:val="Hyperlink"/>
    <w:basedOn w:val="DefaultParagraphFont"/>
    <w:rsid w:val="00680E07"/>
    <w:rPr>
      <w:rFonts w:cs="Times New Roman"/>
      <w:color w:val="0000FF"/>
      <w:u w:val="single"/>
    </w:rPr>
  </w:style>
  <w:style w:type="character" w:styleId="FollowedHyperlink">
    <w:name w:val="FollowedHyperlink"/>
    <w:basedOn w:val="DefaultParagraphFont"/>
    <w:rsid w:val="00680E07"/>
    <w:rPr>
      <w:rFonts w:cs="Times New Roman"/>
      <w:color w:val="800080"/>
      <w:u w:val="single"/>
    </w:rPr>
  </w:style>
  <w:style w:type="paragraph" w:styleId="BodyText2">
    <w:name w:val="Body Text 2"/>
    <w:basedOn w:val="Normal"/>
    <w:link w:val="BodyText2Char"/>
    <w:rsid w:val="00680E07"/>
    <w:rPr>
      <w:i/>
      <w:iCs/>
      <w:sz w:val="20"/>
      <w:szCs w:val="20"/>
    </w:rPr>
  </w:style>
  <w:style w:type="character" w:customStyle="1" w:styleId="BodyText2Char">
    <w:name w:val="Body Text 2 Char"/>
    <w:basedOn w:val="DefaultParagraphFont"/>
    <w:link w:val="BodyText2"/>
    <w:semiHidden/>
    <w:locked/>
    <w:rsid w:val="009F7DDC"/>
    <w:rPr>
      <w:rFonts w:cs="Times New Roman"/>
      <w:sz w:val="24"/>
      <w:szCs w:val="24"/>
    </w:rPr>
  </w:style>
  <w:style w:type="paragraph" w:styleId="BodyText3">
    <w:name w:val="Body Text 3"/>
    <w:basedOn w:val="Normal"/>
    <w:link w:val="BodyText3Char"/>
    <w:rsid w:val="00680E07"/>
    <w:pPr>
      <w:jc w:val="both"/>
    </w:pPr>
    <w:rPr>
      <w:rFonts w:ascii="Arial" w:hAnsi="Arial" w:cs="Arial"/>
      <w:sz w:val="18"/>
      <w:szCs w:val="18"/>
    </w:rPr>
  </w:style>
  <w:style w:type="character" w:customStyle="1" w:styleId="BodyText3Char">
    <w:name w:val="Body Text 3 Char"/>
    <w:basedOn w:val="DefaultParagraphFont"/>
    <w:link w:val="BodyText3"/>
    <w:semiHidden/>
    <w:locked/>
    <w:rsid w:val="009F7DDC"/>
    <w:rPr>
      <w:rFonts w:cs="Times New Roman"/>
      <w:sz w:val="16"/>
      <w:szCs w:val="16"/>
    </w:rPr>
  </w:style>
  <w:style w:type="paragraph" w:styleId="Title">
    <w:name w:val="Title"/>
    <w:basedOn w:val="Normal"/>
    <w:link w:val="TitleChar"/>
    <w:rsid w:val="00680E07"/>
    <w:pPr>
      <w:ind w:firstLine="706"/>
      <w:jc w:val="center"/>
    </w:pPr>
    <w:rPr>
      <w:b/>
      <w:bCs/>
      <w:spacing w:val="-3"/>
      <w:sz w:val="28"/>
      <w:szCs w:val="28"/>
    </w:rPr>
  </w:style>
  <w:style w:type="character" w:customStyle="1" w:styleId="TitleChar">
    <w:name w:val="Title Char"/>
    <w:basedOn w:val="DefaultParagraphFont"/>
    <w:link w:val="Title"/>
    <w:locked/>
    <w:rsid w:val="009F7DDC"/>
    <w:rPr>
      <w:rFonts w:ascii="Cambria" w:hAnsi="Cambria" w:cs="Cambria"/>
      <w:b/>
      <w:bCs/>
      <w:kern w:val="28"/>
      <w:sz w:val="32"/>
      <w:szCs w:val="32"/>
    </w:rPr>
  </w:style>
  <w:style w:type="character" w:customStyle="1" w:styleId="NewBaseHeading1">
    <w:name w:val="New Base Heading 1"/>
    <w:basedOn w:val="BaseHeadingLVL1Char"/>
    <w:uiPriority w:val="1"/>
    <w:rsid w:val="003F1FB9"/>
    <w:rPr>
      <w:rFonts w:ascii="Georgia" w:hAnsi="Georgia" w:cs="Open Sans"/>
      <w:b/>
      <w:caps w:val="0"/>
      <w:smallCaps w:val="0"/>
      <w:strike w:val="0"/>
      <w:dstrike w:val="0"/>
      <w:vanish w:val="0"/>
      <w:color w:val="0095DA"/>
      <w:sz w:val="22"/>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text">
    <w:name w:val="text"/>
    <w:basedOn w:val="DefaultParagraphFont"/>
    <w:rsid w:val="00680E07"/>
    <w:rPr>
      <w:rFonts w:cs="Times New Roman"/>
    </w:rPr>
  </w:style>
  <w:style w:type="paragraph" w:styleId="BodyTextIndent">
    <w:name w:val="Body Text Indent"/>
    <w:basedOn w:val="Normal"/>
    <w:link w:val="BodyTextIndentChar"/>
    <w:rsid w:val="00680E07"/>
    <w:pPr>
      <w:tabs>
        <w:tab w:val="left" w:pos="259"/>
      </w:tabs>
      <w:ind w:left="259" w:hanging="259"/>
      <w:jc w:val="both"/>
    </w:pPr>
    <w:rPr>
      <w:sz w:val="20"/>
      <w:szCs w:val="20"/>
    </w:rPr>
  </w:style>
  <w:style w:type="character" w:customStyle="1" w:styleId="BodyTextIndentChar">
    <w:name w:val="Body Text Indent Char"/>
    <w:basedOn w:val="DefaultParagraphFont"/>
    <w:link w:val="BodyTextIndent"/>
    <w:semiHidden/>
    <w:locked/>
    <w:rsid w:val="009F7DDC"/>
    <w:rPr>
      <w:rFonts w:cs="Times New Roman"/>
      <w:sz w:val="24"/>
      <w:szCs w:val="24"/>
    </w:rPr>
  </w:style>
  <w:style w:type="paragraph" w:customStyle="1" w:styleId="TableText">
    <w:name w:val="Table Text"/>
    <w:basedOn w:val="Normal"/>
    <w:rsid w:val="00680E07"/>
    <w:pPr>
      <w:tabs>
        <w:tab w:val="left" w:pos="360"/>
      </w:tabs>
    </w:pPr>
    <w:rPr>
      <w:rFonts w:eastAsia="SimSun"/>
    </w:rPr>
  </w:style>
  <w:style w:type="paragraph" w:styleId="BodyTextIndent2">
    <w:name w:val="Body Text Indent 2"/>
    <w:basedOn w:val="Normal"/>
    <w:link w:val="BodyTextIndent2Char"/>
    <w:rsid w:val="00680E07"/>
    <w:pPr>
      <w:ind w:left="360" w:hanging="360"/>
      <w:jc w:val="both"/>
    </w:pPr>
    <w:rPr>
      <w:sz w:val="20"/>
      <w:szCs w:val="20"/>
    </w:rPr>
  </w:style>
  <w:style w:type="character" w:customStyle="1" w:styleId="BodyTextIndent2Char">
    <w:name w:val="Body Text Indent 2 Char"/>
    <w:basedOn w:val="DefaultParagraphFont"/>
    <w:link w:val="BodyTextIndent2"/>
    <w:semiHidden/>
    <w:locked/>
    <w:rsid w:val="009F7DDC"/>
    <w:rPr>
      <w:rFonts w:cs="Times New Roman"/>
      <w:sz w:val="24"/>
      <w:szCs w:val="24"/>
    </w:rPr>
  </w:style>
  <w:style w:type="paragraph" w:styleId="CommentText">
    <w:name w:val="annotation text"/>
    <w:basedOn w:val="Normal"/>
    <w:link w:val="CommentTextChar"/>
    <w:semiHidden/>
    <w:rsid w:val="00680E07"/>
    <w:rPr>
      <w:sz w:val="20"/>
      <w:szCs w:val="20"/>
      <w:lang w:val="en-CA" w:eastAsia="en-CA"/>
    </w:rPr>
  </w:style>
  <w:style w:type="character" w:customStyle="1" w:styleId="CommentTextChar">
    <w:name w:val="Comment Text Char"/>
    <w:basedOn w:val="DefaultParagraphFont"/>
    <w:link w:val="CommentText"/>
    <w:semiHidden/>
    <w:locked/>
    <w:rsid w:val="009F7DDC"/>
    <w:rPr>
      <w:rFonts w:cs="Times New Roman"/>
      <w:sz w:val="20"/>
      <w:szCs w:val="20"/>
    </w:rPr>
  </w:style>
  <w:style w:type="paragraph" w:styleId="Caption">
    <w:name w:val="caption"/>
    <w:aliases w:val="Char1"/>
    <w:basedOn w:val="Normal"/>
    <w:next w:val="Normal"/>
    <w:rsid w:val="00680E07"/>
    <w:pPr>
      <w:spacing w:before="120" w:after="120"/>
    </w:pPr>
    <w:rPr>
      <w:b/>
      <w:bCs/>
      <w:sz w:val="20"/>
      <w:szCs w:val="20"/>
      <w:lang w:val="en-CA" w:eastAsia="en-CA"/>
    </w:rPr>
  </w:style>
  <w:style w:type="paragraph" w:customStyle="1" w:styleId="Text1">
    <w:name w:val="Text1"/>
    <w:rsid w:val="00680E07"/>
    <w:pPr>
      <w:widowControl w:val="0"/>
      <w:autoSpaceDE w:val="0"/>
      <w:autoSpaceDN w:val="0"/>
      <w:adjustRightInd w:val="0"/>
    </w:pPr>
    <w:rPr>
      <w:rFonts w:ascii="Arial" w:hAnsi="Arial" w:cs="Arial"/>
      <w:color w:val="000000"/>
      <w:lang w:val="cs-CZ" w:eastAsia="cs-CZ"/>
    </w:rPr>
  </w:style>
  <w:style w:type="paragraph" w:customStyle="1" w:styleId="Literatura">
    <w:name w:val="Literatura"/>
    <w:basedOn w:val="BodyText"/>
    <w:rsid w:val="00680E07"/>
    <w:pPr>
      <w:numPr>
        <w:numId w:val="2"/>
      </w:numPr>
      <w:spacing w:after="120"/>
    </w:pPr>
    <w:rPr>
      <w:sz w:val="26"/>
      <w:szCs w:val="26"/>
      <w:lang w:val="cs-CZ" w:eastAsia="cs-CZ"/>
    </w:rPr>
  </w:style>
  <w:style w:type="paragraph" w:customStyle="1" w:styleId="FirstParagraphofSections">
    <w:name w:val="First Paragraph of Sections"/>
    <w:basedOn w:val="Normal"/>
    <w:rsid w:val="00680E07"/>
    <w:pPr>
      <w:jc w:val="both"/>
    </w:pPr>
    <w:rPr>
      <w:rFonts w:ascii="Times" w:hAnsi="Times" w:cs="Times"/>
      <w:kern w:val="17"/>
      <w:sz w:val="20"/>
      <w:szCs w:val="20"/>
    </w:rPr>
  </w:style>
  <w:style w:type="paragraph" w:customStyle="1" w:styleId="boldtext">
    <w:name w:val="boldtext"/>
    <w:basedOn w:val="BodyText"/>
    <w:rsid w:val="00680E07"/>
    <w:rPr>
      <w:b/>
      <w:bCs/>
      <w:color w:val="000000"/>
      <w:kern w:val="17"/>
      <w:sz w:val="20"/>
      <w:szCs w:val="20"/>
    </w:rPr>
  </w:style>
  <w:style w:type="character" w:customStyle="1" w:styleId="EmailStyle49">
    <w:name w:val="EmailStyle49"/>
    <w:basedOn w:val="DefaultParagraphFont"/>
    <w:semiHidden/>
    <w:rsid w:val="006560AE"/>
    <w:rPr>
      <w:rFonts w:ascii="Arial" w:hAnsi="Arial" w:cs="Arial"/>
      <w:color w:val="000080"/>
      <w:sz w:val="20"/>
      <w:szCs w:val="20"/>
    </w:rPr>
  </w:style>
  <w:style w:type="table" w:styleId="TableClassic1">
    <w:name w:val="Table Classic 1"/>
    <w:basedOn w:val="TableNormal"/>
    <w:rsid w:val="001142EA"/>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semiHidden/>
    <w:rsid w:val="00DE3ADD"/>
    <w:pPr>
      <w:spacing w:after="200" w:line="276" w:lineRule="auto"/>
    </w:pPr>
    <w:rPr>
      <w:rFonts w:ascii="Calibri" w:hAnsi="Calibri" w:cs="Calibri"/>
      <w:b/>
      <w:bCs/>
      <w:lang w:val="it-IT" w:eastAsia="en-US"/>
    </w:rPr>
  </w:style>
  <w:style w:type="character" w:customStyle="1" w:styleId="CommentSubjectChar">
    <w:name w:val="Comment Subject Char"/>
    <w:basedOn w:val="DefaultParagraphFont"/>
    <w:link w:val="CommentSubject"/>
    <w:semiHidden/>
    <w:locked/>
    <w:rsid w:val="00DE3ADD"/>
    <w:rPr>
      <w:rFonts w:ascii="Calibri" w:hAnsi="Calibri" w:cs="Calibri"/>
      <w:b/>
      <w:bCs/>
      <w:lang w:val="it-IT" w:eastAsia="en-US"/>
    </w:rPr>
  </w:style>
  <w:style w:type="table" w:styleId="TableSimple1">
    <w:name w:val="Table Simple 1"/>
    <w:basedOn w:val="TableNormal"/>
    <w:rsid w:val="00EB45F5"/>
    <w:tblPr>
      <w:tblBorders>
        <w:top w:val="single" w:sz="8" w:space="0" w:color="auto"/>
        <w:bottom w:val="single" w:sz="8" w:space="0" w:color="auto"/>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ListParagraph2">
    <w:name w:val="List Paragraph2"/>
    <w:basedOn w:val="Normal"/>
    <w:rsid w:val="00B20A66"/>
    <w:pPr>
      <w:spacing w:after="200" w:line="276" w:lineRule="auto"/>
      <w:ind w:left="720"/>
    </w:pPr>
    <w:rPr>
      <w:rFonts w:ascii="Calibri" w:hAnsi="Calibri" w:cs="Calibri"/>
      <w:sz w:val="22"/>
      <w:szCs w:val="22"/>
    </w:rPr>
  </w:style>
  <w:style w:type="character" w:styleId="Strong">
    <w:name w:val="Strong"/>
    <w:basedOn w:val="DefaultParagraphFont"/>
    <w:rsid w:val="007E7DEF"/>
    <w:rPr>
      <w:rFonts w:cs="Times New Roman"/>
      <w:b/>
      <w:bCs/>
    </w:rPr>
  </w:style>
  <w:style w:type="paragraph" w:customStyle="1" w:styleId="style74">
    <w:name w:val="style74"/>
    <w:basedOn w:val="Normal"/>
    <w:rsid w:val="00E53A5A"/>
    <w:pPr>
      <w:spacing w:before="100" w:beforeAutospacing="1" w:after="100" w:afterAutospacing="1"/>
    </w:pPr>
    <w:rPr>
      <w:b/>
      <w:bCs/>
      <w:lang w:val="el-GR" w:eastAsia="el-GR"/>
    </w:rPr>
  </w:style>
  <w:style w:type="character" w:customStyle="1" w:styleId="style741">
    <w:name w:val="style741"/>
    <w:basedOn w:val="DefaultParagraphFont"/>
    <w:rsid w:val="00E53A5A"/>
    <w:rPr>
      <w:rFonts w:cs="Times New Roman"/>
      <w:b/>
      <w:bCs/>
      <w:sz w:val="24"/>
      <w:szCs w:val="24"/>
    </w:rPr>
  </w:style>
  <w:style w:type="paragraph" w:customStyle="1" w:styleId="ListParagraph1">
    <w:name w:val="List Paragraph1"/>
    <w:basedOn w:val="Normal"/>
    <w:rsid w:val="008433CB"/>
    <w:pPr>
      <w:spacing w:after="200" w:line="276" w:lineRule="auto"/>
      <w:ind w:left="720"/>
    </w:pPr>
    <w:rPr>
      <w:rFonts w:ascii="Calibri" w:hAnsi="Calibri" w:cs="Calibri"/>
      <w:sz w:val="22"/>
      <w:szCs w:val="22"/>
    </w:rPr>
  </w:style>
  <w:style w:type="character" w:customStyle="1" w:styleId="FirstparagraphChar">
    <w:name w:val="First paragraph Char"/>
    <w:basedOn w:val="DefaultParagraphFont"/>
    <w:rsid w:val="009A0CF3"/>
    <w:rPr>
      <w:rFonts w:eastAsia="SimSun" w:cs="Times New Roman"/>
      <w:kern w:val="2"/>
      <w:sz w:val="24"/>
      <w:szCs w:val="24"/>
      <w:lang w:val="en-US" w:eastAsia="en-US"/>
    </w:rPr>
  </w:style>
  <w:style w:type="table" w:styleId="TableGrid">
    <w:name w:val="Table Grid"/>
    <w:basedOn w:val="TableNormal"/>
    <w:rsid w:val="009114A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E24F4D"/>
    <w:pPr>
      <w:widowControl w:val="0"/>
      <w:snapToGrid w:val="0"/>
    </w:pPr>
    <w:rPr>
      <w:rFonts w:eastAsia="SimSun"/>
      <w:kern w:val="2"/>
      <w:sz w:val="18"/>
      <w:szCs w:val="18"/>
      <w:lang w:eastAsia="zh-CN"/>
    </w:rPr>
  </w:style>
  <w:style w:type="character" w:customStyle="1" w:styleId="FootnoteTextChar">
    <w:name w:val="Footnote Text Char"/>
    <w:basedOn w:val="DefaultParagraphFont"/>
    <w:link w:val="FootnoteText"/>
    <w:semiHidden/>
    <w:locked/>
    <w:rsid w:val="009F7DDC"/>
    <w:rPr>
      <w:rFonts w:cs="Times New Roman"/>
      <w:sz w:val="20"/>
      <w:szCs w:val="20"/>
    </w:rPr>
  </w:style>
  <w:style w:type="character" w:styleId="FootnoteReference">
    <w:name w:val="footnote reference"/>
    <w:basedOn w:val="DefaultParagraphFont"/>
    <w:semiHidden/>
    <w:rsid w:val="00E24F4D"/>
    <w:rPr>
      <w:rFonts w:cs="Times New Roman"/>
      <w:vertAlign w:val="superscript"/>
    </w:rPr>
  </w:style>
  <w:style w:type="paragraph" w:customStyle="1" w:styleId="Tablecaption">
    <w:name w:val="Table caption"/>
    <w:basedOn w:val="Normal"/>
    <w:next w:val="Normal"/>
    <w:rsid w:val="00E24F4D"/>
    <w:pPr>
      <w:overflowPunct w:val="0"/>
      <w:autoSpaceDE w:val="0"/>
      <w:autoSpaceDN w:val="0"/>
      <w:adjustRightInd w:val="0"/>
      <w:spacing w:line="220" w:lineRule="exact"/>
      <w:jc w:val="both"/>
      <w:textAlignment w:val="baseline"/>
    </w:pPr>
    <w:rPr>
      <w:rFonts w:eastAsia="SimSun"/>
      <w:sz w:val="20"/>
      <w:szCs w:val="20"/>
    </w:rPr>
  </w:style>
  <w:style w:type="paragraph" w:customStyle="1" w:styleId="Tablerule">
    <w:name w:val="Table rule"/>
    <w:basedOn w:val="Normal"/>
    <w:next w:val="TableText"/>
    <w:rsid w:val="00476057"/>
    <w:pPr>
      <w:overflowPunct w:val="0"/>
      <w:autoSpaceDE w:val="0"/>
      <w:autoSpaceDN w:val="0"/>
      <w:adjustRightInd w:val="0"/>
      <w:spacing w:after="40" w:line="40" w:lineRule="exact"/>
      <w:textAlignment w:val="baseline"/>
    </w:pPr>
    <w:rPr>
      <w:rFonts w:eastAsia="SimSun"/>
      <w:sz w:val="20"/>
      <w:szCs w:val="20"/>
    </w:rPr>
  </w:style>
  <w:style w:type="paragraph" w:styleId="EndnoteText">
    <w:name w:val="endnote text"/>
    <w:basedOn w:val="Normal"/>
    <w:link w:val="EndnoteTextChar"/>
    <w:semiHidden/>
    <w:rsid w:val="008B37FB"/>
    <w:rPr>
      <w:sz w:val="20"/>
      <w:szCs w:val="20"/>
    </w:rPr>
  </w:style>
  <w:style w:type="character" w:customStyle="1" w:styleId="EndnoteTextChar">
    <w:name w:val="Endnote Text Char"/>
    <w:basedOn w:val="DefaultParagraphFont"/>
    <w:link w:val="EndnoteText"/>
    <w:semiHidden/>
    <w:locked/>
    <w:rsid w:val="009F7DDC"/>
    <w:rPr>
      <w:rFonts w:cs="Times New Roman"/>
      <w:sz w:val="20"/>
      <w:szCs w:val="20"/>
    </w:rPr>
  </w:style>
  <w:style w:type="character" w:styleId="EndnoteReference">
    <w:name w:val="endnote reference"/>
    <w:basedOn w:val="DefaultParagraphFont"/>
    <w:semiHidden/>
    <w:rsid w:val="008B37FB"/>
    <w:rPr>
      <w:rFonts w:cs="Times New Roman"/>
      <w:vertAlign w:val="superscript"/>
    </w:rPr>
  </w:style>
  <w:style w:type="character" w:styleId="CommentReference">
    <w:name w:val="annotation reference"/>
    <w:basedOn w:val="DefaultParagraphFont"/>
    <w:semiHidden/>
    <w:rsid w:val="008B37FB"/>
    <w:rPr>
      <w:rFonts w:cs="Times New Roman"/>
      <w:sz w:val="16"/>
      <w:szCs w:val="16"/>
    </w:rPr>
  </w:style>
  <w:style w:type="paragraph" w:styleId="BalloonText">
    <w:name w:val="Balloon Text"/>
    <w:basedOn w:val="Normal"/>
    <w:link w:val="BalloonTextChar"/>
    <w:semiHidden/>
    <w:rsid w:val="008B37FB"/>
    <w:rPr>
      <w:rFonts w:ascii="Tahoma" w:hAnsi="Tahoma" w:cs="Tahoma"/>
      <w:sz w:val="16"/>
      <w:szCs w:val="16"/>
    </w:rPr>
  </w:style>
  <w:style w:type="character" w:customStyle="1" w:styleId="BalloonTextChar">
    <w:name w:val="Balloon Text Char"/>
    <w:basedOn w:val="DefaultParagraphFont"/>
    <w:link w:val="BalloonText"/>
    <w:semiHidden/>
    <w:locked/>
    <w:rsid w:val="009F7DDC"/>
    <w:rPr>
      <w:rFonts w:cs="Times New Roman"/>
      <w:sz w:val="2"/>
      <w:szCs w:val="2"/>
    </w:rPr>
  </w:style>
  <w:style w:type="paragraph" w:styleId="NormalWeb">
    <w:name w:val="Normal (Web)"/>
    <w:basedOn w:val="Normal"/>
    <w:rsid w:val="00653E12"/>
    <w:pPr>
      <w:spacing w:before="100" w:beforeAutospacing="1" w:after="100" w:afterAutospacing="1"/>
    </w:pPr>
    <w:rPr>
      <w:color w:val="000000"/>
    </w:rPr>
  </w:style>
  <w:style w:type="paragraph" w:customStyle="1" w:styleId="TitleofthePaper">
    <w:name w:val="Title of the Paper"/>
    <w:basedOn w:val="Normal"/>
    <w:link w:val="TitleofthePaperChar"/>
    <w:qFormat/>
    <w:rsid w:val="007447FC"/>
    <w:pPr>
      <w:tabs>
        <w:tab w:val="left" w:pos="1620"/>
      </w:tabs>
      <w:spacing w:after="480" w:line="440" w:lineRule="exact"/>
    </w:pPr>
    <w:rPr>
      <w:rFonts w:ascii="Georgia" w:eastAsia="Arial" w:hAnsi="Georgia"/>
      <w:b/>
      <w:color w:val="363737"/>
      <w:sz w:val="44"/>
      <w:szCs w:val="36"/>
    </w:rPr>
  </w:style>
  <w:style w:type="character" w:customStyle="1" w:styleId="TitleofthePaperChar">
    <w:name w:val="Title of the Paper Char"/>
    <w:basedOn w:val="DefaultParagraphFont"/>
    <w:link w:val="TitleofthePaper"/>
    <w:rsid w:val="007447FC"/>
    <w:rPr>
      <w:rFonts w:ascii="Georgia" w:eastAsia="Arial" w:hAnsi="Georgia"/>
      <w:b/>
      <w:color w:val="363737"/>
      <w:sz w:val="44"/>
      <w:szCs w:val="36"/>
    </w:rPr>
  </w:style>
  <w:style w:type="paragraph" w:customStyle="1" w:styleId="Authorsname">
    <w:name w:val="Author's name"/>
    <w:basedOn w:val="Normal"/>
    <w:link w:val="AuthorsnameChar"/>
    <w:rsid w:val="00E526D8"/>
    <w:pPr>
      <w:spacing w:after="160"/>
    </w:pPr>
    <w:rPr>
      <w:rFonts w:ascii="Arial" w:eastAsia="Arial" w:hAnsi="Arial" w:cs="Arial"/>
      <w:b/>
      <w:color w:val="363737"/>
      <w:sz w:val="20"/>
      <w:szCs w:val="20"/>
    </w:rPr>
  </w:style>
  <w:style w:type="character" w:customStyle="1" w:styleId="AuthorsnameChar">
    <w:name w:val="Author's name Char"/>
    <w:basedOn w:val="DefaultParagraphFont"/>
    <w:link w:val="Authorsname"/>
    <w:rsid w:val="00E526D8"/>
    <w:rPr>
      <w:rFonts w:ascii="Arial" w:eastAsia="Arial" w:hAnsi="Arial" w:cs="Arial"/>
      <w:b/>
      <w:color w:val="363737"/>
    </w:rPr>
  </w:style>
  <w:style w:type="paragraph" w:customStyle="1" w:styleId="Authorsdetails">
    <w:name w:val="Author's details"/>
    <w:basedOn w:val="Normal"/>
    <w:link w:val="AuthorsdetailsChar"/>
    <w:rsid w:val="00494E5B"/>
    <w:rPr>
      <w:rFonts w:ascii="Arial" w:eastAsia="Arial" w:hAnsi="Arial" w:cs="Arial"/>
      <w:bCs/>
      <w:color w:val="363737"/>
      <w:sz w:val="20"/>
      <w:szCs w:val="20"/>
    </w:rPr>
  </w:style>
  <w:style w:type="character" w:customStyle="1" w:styleId="AuthorsdetailsChar">
    <w:name w:val="Author's details Char"/>
    <w:basedOn w:val="DefaultParagraphFont"/>
    <w:link w:val="Authorsdetails"/>
    <w:rsid w:val="00494E5B"/>
    <w:rPr>
      <w:rFonts w:ascii="Arial" w:eastAsia="Arial" w:hAnsi="Arial" w:cs="Arial"/>
      <w:bCs/>
      <w:color w:val="363737"/>
    </w:rPr>
  </w:style>
  <w:style w:type="character" w:styleId="UnresolvedMention">
    <w:name w:val="Unresolved Mention"/>
    <w:basedOn w:val="DefaultParagraphFont"/>
    <w:uiPriority w:val="99"/>
    <w:semiHidden/>
    <w:unhideWhenUsed/>
    <w:rsid w:val="00494E5B"/>
    <w:rPr>
      <w:color w:val="605E5C"/>
      <w:shd w:val="clear" w:color="auto" w:fill="E1DFDD"/>
    </w:rPr>
  </w:style>
  <w:style w:type="paragraph" w:customStyle="1" w:styleId="Style1">
    <w:name w:val="Style1"/>
    <w:basedOn w:val="Authorsdetails"/>
    <w:rsid w:val="00494E5B"/>
  </w:style>
  <w:style w:type="paragraph" w:customStyle="1" w:styleId="NewHyperlink">
    <w:name w:val="New Hyperlink"/>
    <w:basedOn w:val="Authorsdetails"/>
    <w:link w:val="NewHyperlinkChar"/>
    <w:qFormat/>
    <w:rsid w:val="005E7670"/>
    <w:pPr>
      <w:spacing w:after="160"/>
    </w:pPr>
    <w:rPr>
      <w:rFonts w:ascii="Times New Roman" w:hAnsi="Times New Roman"/>
      <w:color w:val="0095DA"/>
      <w:u w:val="single"/>
    </w:rPr>
  </w:style>
  <w:style w:type="character" w:customStyle="1" w:styleId="NewHyperlinkChar">
    <w:name w:val="New Hyperlink Char"/>
    <w:basedOn w:val="AuthorsdetailsChar"/>
    <w:link w:val="NewHyperlink"/>
    <w:rsid w:val="005E7670"/>
    <w:rPr>
      <w:rFonts w:ascii="Arial" w:eastAsia="Arial" w:hAnsi="Arial" w:cs="Arial"/>
      <w:bCs/>
      <w:color w:val="0095DA"/>
      <w:u w:val="single"/>
    </w:rPr>
  </w:style>
  <w:style w:type="paragraph" w:customStyle="1" w:styleId="BaseHeadingLVL1">
    <w:name w:val="Base Heading LVL1"/>
    <w:basedOn w:val="Normal"/>
    <w:link w:val="BaseHeadingLVL1Char"/>
    <w:qFormat/>
    <w:rsid w:val="0049232C"/>
    <w:pPr>
      <w:spacing w:before="240" w:after="60" w:line="276" w:lineRule="auto"/>
    </w:pPr>
    <w:rPr>
      <w:rFonts w:ascii="Georgia" w:hAnsi="Georgia" w:cs="Open Sans"/>
      <w:b/>
      <w:caps/>
      <w:color w:val="0095DA"/>
      <w:sz w:val="22"/>
      <w:szCs w:val="28"/>
    </w:rPr>
  </w:style>
  <w:style w:type="character" w:customStyle="1" w:styleId="BaseHeadingLVL1Char">
    <w:name w:val="Base Heading LVL1 Char"/>
    <w:basedOn w:val="DefaultParagraphFont"/>
    <w:link w:val="BaseHeadingLVL1"/>
    <w:rsid w:val="0049232C"/>
    <w:rPr>
      <w:rFonts w:ascii="Georgia" w:hAnsi="Georgia" w:cs="Open Sans"/>
      <w:b/>
      <w:caps/>
      <w:color w:val="0095DA"/>
      <w:sz w:val="22"/>
      <w:szCs w:val="28"/>
    </w:rPr>
  </w:style>
  <w:style w:type="character" w:customStyle="1" w:styleId="Abstract">
    <w:name w:val="Abstract"/>
    <w:basedOn w:val="text"/>
    <w:uiPriority w:val="1"/>
    <w:rsid w:val="002F3B81"/>
    <w:rPr>
      <w:rFonts w:ascii="Times New Roman" w:hAnsi="Times New Roman" w:cs="Times New Roman"/>
      <w:bCs/>
      <w:i/>
      <w:iCs/>
      <w:color w:val="363737"/>
      <w:sz w:val="20"/>
      <w:szCs w:val="20"/>
    </w:rPr>
  </w:style>
  <w:style w:type="paragraph" w:customStyle="1" w:styleId="abstracttext">
    <w:name w:val="abstract text"/>
    <w:basedOn w:val="Normal"/>
    <w:qFormat/>
    <w:rsid w:val="00013C69"/>
    <w:rPr>
      <w:i/>
      <w:iCs/>
      <w:sz w:val="20"/>
      <w:szCs w:val="20"/>
    </w:rPr>
  </w:style>
  <w:style w:type="paragraph" w:customStyle="1" w:styleId="Mainparagraphstyle">
    <w:name w:val="Main paragraph style"/>
    <w:basedOn w:val="Normal"/>
    <w:link w:val="MainparagraphstyleChar"/>
    <w:qFormat/>
    <w:rsid w:val="00713F13"/>
    <w:pPr>
      <w:spacing w:after="320" w:line="276" w:lineRule="auto"/>
      <w:jc w:val="both"/>
    </w:pPr>
    <w:rPr>
      <w:noProof/>
      <w:sz w:val="20"/>
      <w:szCs w:val="20"/>
      <w:lang w:val="en-GB" w:eastAsia="el-GR"/>
    </w:rPr>
  </w:style>
  <w:style w:type="character" w:customStyle="1" w:styleId="MainparagraphstyleChar">
    <w:name w:val="Main paragraph style Char"/>
    <w:basedOn w:val="DefaultParagraphFont"/>
    <w:link w:val="Mainparagraphstyle"/>
    <w:rsid w:val="00713F13"/>
    <w:rPr>
      <w:noProof/>
      <w:lang w:val="en-GB" w:eastAsia="el-GR"/>
    </w:rPr>
  </w:style>
  <w:style w:type="paragraph" w:customStyle="1" w:styleId="SubheadingLVL1">
    <w:name w:val="Subheading LVL 1"/>
    <w:basedOn w:val="Mainparagraphstyle"/>
    <w:link w:val="SubheadingLVL1Char"/>
    <w:qFormat/>
    <w:rsid w:val="0049232C"/>
    <w:pPr>
      <w:spacing w:before="120" w:after="120" w:line="259" w:lineRule="auto"/>
    </w:pPr>
    <w:rPr>
      <w:rFonts w:ascii="Georgia" w:hAnsi="Georgia" w:cs="Open Sans"/>
      <w:b/>
      <w:color w:val="363737"/>
      <w:sz w:val="22"/>
      <w:szCs w:val="28"/>
    </w:rPr>
  </w:style>
  <w:style w:type="character" w:customStyle="1" w:styleId="SubheadingLVL1Char">
    <w:name w:val="Subheading LVL 1 Char"/>
    <w:basedOn w:val="MainparagraphstyleChar"/>
    <w:link w:val="SubheadingLVL1"/>
    <w:rsid w:val="0049232C"/>
    <w:rPr>
      <w:rFonts w:ascii="Georgia" w:hAnsi="Georgia" w:cs="Open Sans"/>
      <w:b/>
      <w:noProof/>
      <w:color w:val="363737"/>
      <w:sz w:val="22"/>
      <w:szCs w:val="28"/>
      <w:lang w:val="en-GB" w:eastAsia="el-GR"/>
    </w:rPr>
  </w:style>
  <w:style w:type="paragraph" w:customStyle="1" w:styleId="Subheadinglvl2">
    <w:name w:val="Subheading lvl2"/>
    <w:basedOn w:val="SubheadingLVL1"/>
    <w:link w:val="Subheadinglvl2Char"/>
    <w:qFormat/>
    <w:rsid w:val="0049232C"/>
    <w:rPr>
      <w:b w:val="0"/>
      <w:bCs/>
      <w:i/>
      <w:iCs/>
      <w:u w:val="single"/>
    </w:rPr>
  </w:style>
  <w:style w:type="character" w:customStyle="1" w:styleId="Subheadinglvl2Char">
    <w:name w:val="Subheading lvl2 Char"/>
    <w:basedOn w:val="SubheadingLVL1Char"/>
    <w:link w:val="Subheadinglvl2"/>
    <w:rsid w:val="0049232C"/>
    <w:rPr>
      <w:rFonts w:ascii="Georgia" w:hAnsi="Georgia" w:cs="Open Sans"/>
      <w:b w:val="0"/>
      <w:bCs/>
      <w:i/>
      <w:iCs/>
      <w:noProof/>
      <w:color w:val="363737"/>
      <w:sz w:val="22"/>
      <w:szCs w:val="28"/>
      <w:u w:val="single"/>
      <w:lang w:val="en-GB" w:eastAsia="el-GR"/>
    </w:rPr>
  </w:style>
  <w:style w:type="paragraph" w:customStyle="1" w:styleId="Subheadinglvl3">
    <w:name w:val="Subheading lvl3"/>
    <w:basedOn w:val="SubheadingLVL1"/>
    <w:link w:val="Subheadinglvl3Char"/>
    <w:qFormat/>
    <w:rsid w:val="00E115A8"/>
    <w:pPr>
      <w:ind w:left="432"/>
    </w:pPr>
    <w:rPr>
      <w:rFonts w:ascii="Times New Roman" w:hAnsi="Times New Roman"/>
      <w:i/>
      <w:iCs/>
      <w:sz w:val="20"/>
      <w:szCs w:val="24"/>
      <w:u w:val="single"/>
    </w:rPr>
  </w:style>
  <w:style w:type="character" w:customStyle="1" w:styleId="Subheadinglvl3Char">
    <w:name w:val="Subheading lvl3 Char"/>
    <w:basedOn w:val="SubheadingLVL1Char"/>
    <w:link w:val="Subheadinglvl3"/>
    <w:rsid w:val="00E115A8"/>
    <w:rPr>
      <w:rFonts w:ascii="Georgia" w:hAnsi="Georgia" w:cs="Open Sans"/>
      <w:b/>
      <w:i/>
      <w:iCs/>
      <w:noProof/>
      <w:color w:val="363737"/>
      <w:sz w:val="22"/>
      <w:szCs w:val="24"/>
      <w:u w:val="single"/>
      <w:lang w:val="en-GB" w:eastAsia="el-GR"/>
    </w:rPr>
  </w:style>
  <w:style w:type="paragraph" w:customStyle="1" w:styleId="caption-figures">
    <w:name w:val="caption-figures"/>
    <w:basedOn w:val="Normal"/>
    <w:link w:val="caption-figuresChar"/>
    <w:qFormat/>
    <w:rsid w:val="00713F13"/>
    <w:pPr>
      <w:spacing w:before="120" w:after="360"/>
      <w:jc w:val="center"/>
    </w:pPr>
    <w:rPr>
      <w:i/>
      <w:iCs/>
      <w:noProof/>
      <w:sz w:val="18"/>
      <w:szCs w:val="20"/>
    </w:rPr>
  </w:style>
  <w:style w:type="character" w:customStyle="1" w:styleId="caption-figuresChar">
    <w:name w:val="caption-figures Char"/>
    <w:basedOn w:val="DefaultParagraphFont"/>
    <w:link w:val="caption-figures"/>
    <w:rsid w:val="00713F13"/>
    <w:rPr>
      <w:i/>
      <w:iCs/>
      <w:noProof/>
      <w:sz w:val="18"/>
    </w:rPr>
  </w:style>
  <w:style w:type="paragraph" w:styleId="ListParagraph">
    <w:name w:val="List Paragraph"/>
    <w:basedOn w:val="Normal"/>
    <w:uiPriority w:val="34"/>
    <w:rsid w:val="00004013"/>
    <w:pPr>
      <w:ind w:left="720"/>
    </w:pPr>
  </w:style>
  <w:style w:type="character" w:styleId="LineNumber">
    <w:name w:val="line number"/>
    <w:basedOn w:val="DefaultParagraphFont"/>
    <w:rsid w:val="007447FC"/>
  </w:style>
  <w:style w:type="character" w:customStyle="1" w:styleId="bzpyqfadein">
    <w:name w:val="bz_pyq_fadein"/>
    <w:basedOn w:val="DefaultParagraphFont"/>
    <w:rsid w:val="00D90D36"/>
  </w:style>
  <w:style w:type="paragraph" w:customStyle="1" w:styleId="References">
    <w:name w:val="References"/>
    <w:basedOn w:val="Mainparagraphstyle"/>
    <w:qFormat/>
    <w:rsid w:val="00713F13"/>
    <w:pPr>
      <w:ind w:left="720" w:hanging="7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3"/>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ocasehistoriesjournal.org/issues" TargetMode="External"/><Relationship Id="rId18" Type="http://schemas.openxmlformats.org/officeDocument/2006/relationships/hyperlink" Target="https://doi.org/xxxx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journal@geoengineer.org"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https://doi.org/10.5642/jhummath.201102.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urnal@geoengineer.org"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wmf"/><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apastyle.apa.org/style-grammar-guidelines/references/exam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826d825-9975-4e8e-82ef-3010d0ee5d36" xsi:nil="true"/>
    <lcf76f155ced4ddcb4097134ff3c332f xmlns="555ab46e-7eb4-483d-9bf9-65aa9b4bd4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5E88C168AF014CABB2F774E33549CD" ma:contentTypeVersion="16" ma:contentTypeDescription="Create a new document." ma:contentTypeScope="" ma:versionID="0697cdf11091b7f19e41b27a3c25f279">
  <xsd:schema xmlns:xsd="http://www.w3.org/2001/XMLSchema" xmlns:xs="http://www.w3.org/2001/XMLSchema" xmlns:p="http://schemas.microsoft.com/office/2006/metadata/properties" xmlns:ns2="555ab46e-7eb4-483d-9bf9-65aa9b4bd404" xmlns:ns3="2826d825-9975-4e8e-82ef-3010d0ee5d36" targetNamespace="http://schemas.microsoft.com/office/2006/metadata/properties" ma:root="true" ma:fieldsID="0d261dab1e076d5ce1edd64d3511b237" ns2:_="" ns3:_="">
    <xsd:import namespace="555ab46e-7eb4-483d-9bf9-65aa9b4bd404"/>
    <xsd:import namespace="2826d825-9975-4e8e-82ef-3010d0ee5d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ab46e-7eb4-483d-9bf9-65aa9b4bd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cb320ae-92a6-4797-b55e-40c27cb500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6d825-9975-4e8e-82ef-3010d0ee5d3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4b6b624-d377-429f-8161-63c8061ad22f}" ma:internalName="TaxCatchAll" ma:showField="CatchAllData" ma:web="2826d825-9975-4e8e-82ef-3010d0ee5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CB46E-6B0A-4875-8F62-C0A7DE432F16}">
  <ds:schemaRefs>
    <ds:schemaRef ds:uri="http://schemas.openxmlformats.org/officeDocument/2006/bibliography"/>
  </ds:schemaRefs>
</ds:datastoreItem>
</file>

<file path=customXml/itemProps2.xml><?xml version="1.0" encoding="utf-8"?>
<ds:datastoreItem xmlns:ds="http://schemas.openxmlformats.org/officeDocument/2006/customXml" ds:itemID="{990E4F02-700C-493B-897D-1672049D88DA}">
  <ds:schemaRefs>
    <ds:schemaRef ds:uri="http://schemas.microsoft.com/office/2006/metadata/properties"/>
    <ds:schemaRef ds:uri="http://schemas.microsoft.com/office/infopath/2007/PartnerControls"/>
    <ds:schemaRef ds:uri="2826d825-9975-4e8e-82ef-3010d0ee5d36"/>
    <ds:schemaRef ds:uri="555ab46e-7eb4-483d-9bf9-65aa9b4bd404"/>
  </ds:schemaRefs>
</ds:datastoreItem>
</file>

<file path=customXml/itemProps3.xml><?xml version="1.0" encoding="utf-8"?>
<ds:datastoreItem xmlns:ds="http://schemas.openxmlformats.org/officeDocument/2006/customXml" ds:itemID="{38884DBE-0166-442C-86F3-31F72E077E8C}">
  <ds:schemaRefs>
    <ds:schemaRef ds:uri="http://schemas.microsoft.com/sharepoint/v3/contenttype/forms"/>
  </ds:schemaRefs>
</ds:datastoreItem>
</file>

<file path=customXml/itemProps4.xml><?xml version="1.0" encoding="utf-8"?>
<ds:datastoreItem xmlns:ds="http://schemas.openxmlformats.org/officeDocument/2006/customXml" ds:itemID="{AEF0DAB0-D9B7-4003-9F80-9D65832DA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ab46e-7eb4-483d-9bf9-65aa9b4bd404"/>
    <ds:schemaRef ds:uri="2826d825-9975-4e8e-82ef-3010d0ee5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IJGCH_New Template_Manuscript_v6.dotx</Template>
  <TotalTime>0</TotalTime>
  <Pages>5</Pages>
  <Words>1031</Words>
  <Characters>5879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Website for Geotechnical Case Histories</vt:lpstr>
    </vt:vector>
  </TitlesOfParts>
  <Company>Grizli777</Company>
  <LinksUpToDate>false</LinksUpToDate>
  <CharactersWithSpaces>6897</CharactersWithSpaces>
  <SharedDoc>false</SharedDoc>
  <HLinks>
    <vt:vector size="30" baseType="variant">
      <vt:variant>
        <vt:i4>7929971</vt:i4>
      </vt:variant>
      <vt:variant>
        <vt:i4>12</vt:i4>
      </vt:variant>
      <vt:variant>
        <vt:i4>0</vt:i4>
      </vt:variant>
      <vt:variant>
        <vt:i4>5</vt:i4>
      </vt:variant>
      <vt:variant>
        <vt:lpwstr/>
      </vt:variant>
      <vt:variant>
        <vt:lpwstr>Figure1</vt:lpwstr>
      </vt:variant>
      <vt:variant>
        <vt:i4>3735596</vt:i4>
      </vt:variant>
      <vt:variant>
        <vt:i4>9</vt:i4>
      </vt:variant>
      <vt:variant>
        <vt:i4>0</vt:i4>
      </vt:variant>
      <vt:variant>
        <vt:i4>5</vt:i4>
      </vt:variant>
      <vt:variant>
        <vt:lpwstr>http://casehistories.geoengineer.org/geodatabase/index.html</vt:lpwstr>
      </vt:variant>
      <vt:variant>
        <vt:lpwstr/>
      </vt:variant>
      <vt:variant>
        <vt:i4>7274579</vt:i4>
      </vt:variant>
      <vt:variant>
        <vt:i4>6</vt:i4>
      </vt:variant>
      <vt:variant>
        <vt:i4>0</vt:i4>
      </vt:variant>
      <vt:variant>
        <vt:i4>5</vt:i4>
      </vt:variant>
      <vt:variant>
        <vt:lpwstr>mailto:Swedenper-evert.bengtsson@swedgeo.se</vt:lpwstr>
      </vt:variant>
      <vt:variant>
        <vt:lpwstr/>
      </vt:variant>
      <vt:variant>
        <vt:i4>7077964</vt:i4>
      </vt:variant>
      <vt:variant>
        <vt:i4>3</vt:i4>
      </vt:variant>
      <vt:variant>
        <vt:i4>0</vt:i4>
      </vt:variant>
      <vt:variant>
        <vt:i4>5</vt:i4>
      </vt:variant>
      <vt:variant>
        <vt:lpwstr>mailto:joural@geoengineer.org</vt:lpwstr>
      </vt:variant>
      <vt:variant>
        <vt:lpwstr/>
      </vt:variant>
      <vt:variant>
        <vt:i4>2883591</vt:i4>
      </vt:variant>
      <vt:variant>
        <vt:i4>0</vt:i4>
      </vt:variant>
      <vt:variant>
        <vt:i4>0</vt:i4>
      </vt:variant>
      <vt:variant>
        <vt:i4>5</vt:i4>
      </vt:variant>
      <vt:variant>
        <vt:lpwstr>mailto:journal@geoengineeer.org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for Geotechnical Case Histories</dc:title>
  <dc:subject/>
  <dc:creator>Vicky Kotsakopoulou</dc:creator>
  <cp:keywords/>
  <cp:lastModifiedBy>Vicky Kotsakopoulou</cp:lastModifiedBy>
  <cp:revision>1</cp:revision>
  <cp:lastPrinted>2010-04-08T17:06:00Z</cp:lastPrinted>
  <dcterms:created xsi:type="dcterms:W3CDTF">2026-03-19T09:53:00Z</dcterms:created>
  <dcterms:modified xsi:type="dcterms:W3CDTF">2026-03-19T09:53:00Z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0x010100465E88C168AF014CABB2F774E33549CD</vt:lpwstr>
  </property>
  <property fmtid="{D5CDD505-2E9C-101B-9397-08002B2CF9AE}" pid="3" name="GrammarlyDocumentId">
    <vt:lpwstr>d03d3634-56e4-4151-ab1b-b3c0f388d275</vt:lpwstr>
  </property>
  <property fmtid="{D5CDD505-2E9C-101B-9397-08002B2CF9AE}" pid="4" name="MediaServiceImageTags">
    <vt:lpwstr/>
  </property>
</Properties>
</file>